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585" w:rsidRDefault="00F20585" w:rsidP="009D0CC2">
      <w:pPr>
        <w:spacing w:line="480" w:lineRule="exact"/>
        <w:jc w:val="center"/>
        <w:rPr>
          <w:rFonts w:ascii="宋体" w:cs="黑体"/>
          <w:b/>
          <w:sz w:val="32"/>
          <w:szCs w:val="32"/>
        </w:rPr>
      </w:pPr>
      <w:r>
        <w:rPr>
          <w:rFonts w:ascii="宋体" w:hAnsi="宋体" w:cs="黑体" w:hint="eastAsia"/>
          <w:b/>
          <w:sz w:val="32"/>
          <w:szCs w:val="32"/>
        </w:rPr>
        <w:t>社会公益活动我参与</w:t>
      </w:r>
      <w:r>
        <w:rPr>
          <w:rFonts w:ascii="宋体" w:hAnsi="宋体" w:cs="黑体"/>
          <w:b/>
          <w:sz w:val="32"/>
          <w:szCs w:val="32"/>
        </w:rPr>
        <w:t>——</w:t>
      </w:r>
      <w:r>
        <w:rPr>
          <w:rFonts w:ascii="宋体" w:hAnsi="宋体" w:cs="黑体" w:hint="eastAsia"/>
          <w:b/>
          <w:sz w:val="32"/>
          <w:szCs w:val="32"/>
        </w:rPr>
        <w:t>制定服务计划</w:t>
      </w:r>
    </w:p>
    <w:p w:rsidR="00F20585" w:rsidRPr="00D86A6A" w:rsidRDefault="00F20585" w:rsidP="009D0CC2">
      <w:pPr>
        <w:spacing w:line="480" w:lineRule="exact"/>
        <w:jc w:val="center"/>
        <w:rPr>
          <w:rFonts w:ascii="宋体" w:cs="黑体"/>
          <w:b/>
          <w:sz w:val="32"/>
          <w:szCs w:val="32"/>
        </w:rPr>
      </w:pPr>
    </w:p>
    <w:p w:rsidR="00F20585" w:rsidRDefault="00F20585" w:rsidP="00A9641A">
      <w:pPr>
        <w:spacing w:line="360" w:lineRule="auto"/>
        <w:rPr>
          <w:b/>
          <w:szCs w:val="21"/>
        </w:rPr>
      </w:pPr>
      <w:r w:rsidRPr="00990FB9">
        <w:rPr>
          <w:rFonts w:hint="eastAsia"/>
          <w:b/>
          <w:szCs w:val="21"/>
        </w:rPr>
        <w:t>一、学习目标</w:t>
      </w:r>
    </w:p>
    <w:p w:rsidR="00F20585" w:rsidRPr="006F7725" w:rsidRDefault="00F20585" w:rsidP="003F19E9">
      <w:pPr>
        <w:spacing w:line="360" w:lineRule="auto"/>
        <w:ind w:firstLineChars="200" w:firstLine="31680"/>
        <w:rPr>
          <w:color w:val="FF0000"/>
          <w:szCs w:val="21"/>
        </w:rPr>
      </w:pPr>
      <w:r>
        <w:rPr>
          <w:rFonts w:hint="eastAsia"/>
          <w:szCs w:val="21"/>
        </w:rPr>
        <w:t>我们常常能听到“志愿者”、“义工”这样的称谓，这些都是指那些自愿参与社会公益活动而不求回报的人，参与公益活动可以</w:t>
      </w:r>
      <w:r w:rsidRPr="00BE75C9">
        <w:rPr>
          <w:rFonts w:hint="eastAsia"/>
          <w:szCs w:val="21"/>
        </w:rPr>
        <w:t>“帮助别人，快乐自己”。作为社区的小主人，运用观察的方法发现身边社区存在的问题，制定具体可行的社区公益服务计划，开展力所能及的公益活动，为我们的社区做出自己的贡献，同学们快来参与其中吧。</w:t>
      </w:r>
    </w:p>
    <w:p w:rsidR="00F20585" w:rsidRPr="00597B06" w:rsidRDefault="00F20585" w:rsidP="00597B06">
      <w:pPr>
        <w:spacing w:line="360" w:lineRule="auto"/>
        <w:ind w:firstLine="432"/>
        <w:rPr>
          <w:szCs w:val="21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style="position:absolute;left:0;text-align:left;margin-left:239.55pt;margin-top:5.4pt;width:154.65pt;height:111.6pt;z-index:251654656;visibility:visible">
            <v:imagedata r:id="rId7" o:title="" cropleft="5332f" cropright="6905f"/>
            <w10:wrap type="square"/>
          </v:shape>
        </w:pict>
      </w:r>
      <w:r>
        <w:rPr>
          <w:noProof/>
        </w:rPr>
        <w:pict>
          <v:shape id="Picture 3" o:spid="_x0000_s1027" type="#_x0000_t75" style="position:absolute;left:0;text-align:left;margin-left:33.65pt;margin-top:5.4pt;width:155.1pt;height:114.35pt;z-index:251653632;visibility:visible">
            <v:imagedata r:id="rId8" o:title=""/>
            <w10:wrap type="square"/>
          </v:shape>
        </w:pict>
      </w:r>
    </w:p>
    <w:p w:rsidR="00F20585" w:rsidRDefault="00F20585" w:rsidP="00122F4C">
      <w:pPr>
        <w:spacing w:line="360" w:lineRule="auto"/>
        <w:rPr>
          <w:b/>
          <w:szCs w:val="21"/>
        </w:rPr>
      </w:pPr>
    </w:p>
    <w:p w:rsidR="00F20585" w:rsidRDefault="00F20585" w:rsidP="00122F4C">
      <w:pPr>
        <w:spacing w:line="360" w:lineRule="auto"/>
        <w:rPr>
          <w:b/>
          <w:szCs w:val="21"/>
        </w:rPr>
      </w:pPr>
    </w:p>
    <w:p w:rsidR="00F20585" w:rsidRDefault="00F20585" w:rsidP="00122F4C">
      <w:pPr>
        <w:spacing w:line="360" w:lineRule="auto"/>
        <w:rPr>
          <w:b/>
          <w:szCs w:val="21"/>
        </w:rPr>
      </w:pPr>
    </w:p>
    <w:p w:rsidR="00F20585" w:rsidRDefault="00F20585" w:rsidP="00122F4C">
      <w:pPr>
        <w:spacing w:line="360" w:lineRule="auto"/>
        <w:rPr>
          <w:b/>
          <w:szCs w:val="21"/>
        </w:rPr>
      </w:pPr>
      <w:r>
        <w:rPr>
          <w:b/>
          <w:szCs w:val="21"/>
        </w:rPr>
        <w:t xml:space="preserve">   </w:t>
      </w:r>
    </w:p>
    <w:p w:rsidR="00F20585" w:rsidRDefault="00F20585" w:rsidP="00122F4C">
      <w:pPr>
        <w:spacing w:line="360" w:lineRule="auto"/>
        <w:rPr>
          <w:b/>
          <w:szCs w:val="21"/>
        </w:rPr>
      </w:pPr>
    </w:p>
    <w:p w:rsidR="00F20585" w:rsidRDefault="00F20585" w:rsidP="00122F4C">
      <w:pPr>
        <w:spacing w:line="360" w:lineRule="auto"/>
        <w:rPr>
          <w:b/>
          <w:szCs w:val="21"/>
        </w:rPr>
      </w:pPr>
      <w:r w:rsidRPr="00990FB9">
        <w:rPr>
          <w:rFonts w:hint="eastAsia"/>
          <w:b/>
          <w:szCs w:val="21"/>
        </w:rPr>
        <w:t>二、</w:t>
      </w:r>
      <w:r>
        <w:rPr>
          <w:rFonts w:hint="eastAsia"/>
          <w:b/>
          <w:szCs w:val="21"/>
        </w:rPr>
        <w:t>知识和能力要点</w:t>
      </w:r>
    </w:p>
    <w:p w:rsidR="00F20585" w:rsidRPr="00D86A6A" w:rsidRDefault="00F20585" w:rsidP="00D86A6A">
      <w:pPr>
        <w:spacing w:line="360" w:lineRule="auto"/>
        <w:rPr>
          <w:szCs w:val="21"/>
        </w:rPr>
      </w:pPr>
      <w:r w:rsidRPr="0017757B">
        <w:rPr>
          <w:b/>
          <w:szCs w:val="21"/>
        </w:rPr>
        <w:t xml:space="preserve">  </w:t>
      </w:r>
      <w:r w:rsidRPr="00D86A6A">
        <w:rPr>
          <w:szCs w:val="21"/>
        </w:rPr>
        <w:t xml:space="preserve">1. </w:t>
      </w:r>
      <w:r w:rsidRPr="00D86A6A">
        <w:rPr>
          <w:rFonts w:hint="eastAsia"/>
          <w:szCs w:val="21"/>
        </w:rPr>
        <w:t>应用实地考察及访谈法发现社区中的问题。</w:t>
      </w:r>
    </w:p>
    <w:p w:rsidR="00F20585" w:rsidRDefault="00F20585" w:rsidP="003F19E9">
      <w:pPr>
        <w:spacing w:line="360" w:lineRule="auto"/>
        <w:ind w:firstLineChars="100" w:firstLine="31680"/>
        <w:rPr>
          <w:szCs w:val="21"/>
        </w:rPr>
      </w:pPr>
      <w:r w:rsidRPr="00D86A6A">
        <w:rPr>
          <w:szCs w:val="21"/>
        </w:rPr>
        <w:t xml:space="preserve">2. </w:t>
      </w:r>
      <w:r w:rsidRPr="00D86A6A">
        <w:rPr>
          <w:rFonts w:hint="eastAsia"/>
          <w:szCs w:val="21"/>
        </w:rPr>
        <w:t>学会制定个人公益服务计划。</w:t>
      </w:r>
    </w:p>
    <w:p w:rsidR="00F20585" w:rsidRPr="00990FB9" w:rsidRDefault="00F20585" w:rsidP="00D86A6A">
      <w:pPr>
        <w:spacing w:line="360" w:lineRule="auto"/>
        <w:rPr>
          <w:b/>
          <w:szCs w:val="21"/>
        </w:rPr>
      </w:pPr>
      <w:r>
        <w:rPr>
          <w:noProof/>
        </w:rPr>
        <w:pict>
          <v:shape id="图片 2" o:spid="_x0000_s1028" type="#_x0000_t75" style="position:absolute;left:0;text-align:left;margin-left:301.75pt;margin-top:18.65pt;width:101.95pt;height:107.05pt;z-index:251655680;visibility:visible">
            <v:imagedata r:id="rId9" o:title="" cropleft="-1f" cropright="2009f"/>
            <w10:wrap type="square"/>
          </v:shape>
        </w:pict>
      </w:r>
      <w:r>
        <w:rPr>
          <w:rFonts w:hint="eastAsia"/>
          <w:b/>
          <w:szCs w:val="21"/>
        </w:rPr>
        <w:t>三、</w:t>
      </w:r>
      <w:r w:rsidRPr="00990FB9">
        <w:rPr>
          <w:rFonts w:hint="eastAsia"/>
          <w:b/>
          <w:szCs w:val="21"/>
        </w:rPr>
        <w:t>实践活动</w:t>
      </w:r>
    </w:p>
    <w:p w:rsidR="00F20585" w:rsidRDefault="00F20585" w:rsidP="00122F4C">
      <w:pPr>
        <w:spacing w:line="360" w:lineRule="auto"/>
        <w:rPr>
          <w:rFonts w:ascii="宋体"/>
          <w:b/>
          <w:szCs w:val="21"/>
        </w:rPr>
      </w:pPr>
      <w:r>
        <w:rPr>
          <w:rFonts w:ascii="宋体" w:hAnsi="宋体" w:hint="eastAsia"/>
          <w:b/>
          <w:szCs w:val="21"/>
        </w:rPr>
        <w:t>（一）活动准备</w:t>
      </w:r>
    </w:p>
    <w:p w:rsidR="00F20585" w:rsidRPr="0017757B" w:rsidRDefault="00F20585" w:rsidP="003F19E9">
      <w:pPr>
        <w:spacing w:line="360" w:lineRule="auto"/>
        <w:ind w:firstLineChars="202" w:firstLine="31680"/>
        <w:rPr>
          <w:szCs w:val="21"/>
        </w:rPr>
      </w:pPr>
      <w:r w:rsidRPr="0017757B">
        <w:rPr>
          <w:szCs w:val="21"/>
        </w:rPr>
        <w:t>1.</w:t>
      </w:r>
      <w:r w:rsidRPr="0017757B">
        <w:rPr>
          <w:rFonts w:hint="eastAsia"/>
          <w:szCs w:val="21"/>
        </w:rPr>
        <w:t>实地考察，探访自己居住的社区，发现社区中存在的问题，利用视频或拍照的形式将问题记录下来。</w:t>
      </w: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  <w:r>
        <w:rPr>
          <w:noProof/>
        </w:rPr>
        <w:pict>
          <v:shape id="图片 14" o:spid="_x0000_s1029" type="#_x0000_t75" style="position:absolute;left:0;text-align:left;margin-left:189pt;margin-top:22.2pt;width:126pt;height:88.05pt;z-index:251658752;visibility:visible">
            <v:imagedata r:id="rId10" o:title=""/>
            <w10:wrap type="square"/>
          </v:shape>
        </w:pict>
      </w:r>
      <w:r>
        <w:rPr>
          <w:noProof/>
        </w:rPr>
        <w:pict>
          <v:shape id="图片 5" o:spid="_x0000_s1030" type="#_x0000_t75" style="position:absolute;left:0;text-align:left;margin-left:27pt;margin-top:22.2pt;width:116.75pt;height:87.7pt;z-index:-251656704;visibility:visible" wrapcoords="-138 0 -138 21415 21600 21415 21600 0 -138 0">
            <v:imagedata r:id="rId11" o:title=""/>
            <w10:wrap type="tight"/>
          </v:shape>
        </w:pict>
      </w: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  <w:r>
        <w:rPr>
          <w:noProof/>
        </w:rPr>
        <w:pict>
          <v:shape id="图片 8" o:spid="_x0000_s1031" type="#_x0000_t75" style="position:absolute;left:0;text-align:left;margin-left:22.8pt;margin-top:109.4pt;width:120.05pt;height:89.5pt;z-index:251656704;visibility:visible">
            <v:imagedata r:id="rId12" o:title=""/>
            <w10:wrap type="square"/>
          </v:shape>
        </w:pict>
      </w: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</w:p>
    <w:p w:rsidR="00F20585" w:rsidRDefault="00F20585" w:rsidP="003634A2">
      <w:pPr>
        <w:spacing w:line="360" w:lineRule="auto"/>
        <w:rPr>
          <w:szCs w:val="21"/>
        </w:rPr>
      </w:pPr>
      <w:r>
        <w:rPr>
          <w:szCs w:val="21"/>
        </w:rPr>
        <w:t xml:space="preserve"> </w:t>
      </w: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  <w:r>
        <w:rPr>
          <w:noProof/>
        </w:rPr>
        <w:pict>
          <v:shape id="图片 11" o:spid="_x0000_s1032" type="#_x0000_t75" style="position:absolute;left:0;text-align:left;margin-left:37.15pt;margin-top:14.4pt;width:126pt;height:88.3pt;z-index:251657728;visibility:visible">
            <v:imagedata r:id="rId13" o:title=""/>
            <w10:wrap type="square"/>
          </v:shape>
        </w:pict>
      </w: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</w:p>
    <w:p w:rsidR="00F20585" w:rsidRDefault="00F20585" w:rsidP="003F19E9">
      <w:pPr>
        <w:spacing w:line="360" w:lineRule="auto"/>
        <w:ind w:firstLineChars="202" w:firstLine="31680"/>
        <w:jc w:val="center"/>
        <w:rPr>
          <w:szCs w:val="21"/>
        </w:rPr>
      </w:pPr>
    </w:p>
    <w:p w:rsidR="00F20585" w:rsidRDefault="00F20585" w:rsidP="003F19E9">
      <w:pPr>
        <w:spacing w:line="360" w:lineRule="auto"/>
        <w:ind w:firstLineChars="202" w:firstLine="31680"/>
        <w:jc w:val="center"/>
        <w:rPr>
          <w:szCs w:val="21"/>
        </w:rPr>
      </w:pPr>
      <w:r w:rsidRPr="00D037B9">
        <w:rPr>
          <w:rFonts w:hint="eastAsia"/>
          <w:szCs w:val="21"/>
        </w:rPr>
        <w:t>探访社区记录表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188"/>
        <w:gridCol w:w="1260"/>
        <w:gridCol w:w="1800"/>
        <w:gridCol w:w="2569"/>
        <w:gridCol w:w="1705"/>
      </w:tblGrid>
      <w:tr w:rsidR="00F20585" w:rsidTr="008F6957">
        <w:tc>
          <w:tcPr>
            <w:tcW w:w="1188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  <w:r w:rsidRPr="008F6957">
              <w:rPr>
                <w:rFonts w:hint="eastAsia"/>
                <w:sz w:val="22"/>
                <w:szCs w:val="21"/>
              </w:rPr>
              <w:t>时间</w:t>
            </w:r>
          </w:p>
        </w:tc>
        <w:tc>
          <w:tcPr>
            <w:tcW w:w="126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  <w:r w:rsidRPr="008F6957">
              <w:rPr>
                <w:rFonts w:hint="eastAsia"/>
                <w:sz w:val="22"/>
                <w:szCs w:val="21"/>
              </w:rPr>
              <w:t>地点</w:t>
            </w:r>
          </w:p>
        </w:tc>
        <w:tc>
          <w:tcPr>
            <w:tcW w:w="180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  <w:r w:rsidRPr="008F6957">
              <w:rPr>
                <w:rFonts w:hint="eastAsia"/>
                <w:sz w:val="22"/>
                <w:szCs w:val="21"/>
              </w:rPr>
              <w:t>方法</w:t>
            </w:r>
          </w:p>
        </w:tc>
        <w:tc>
          <w:tcPr>
            <w:tcW w:w="2569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  <w:r w:rsidRPr="008F6957">
              <w:rPr>
                <w:rFonts w:hint="eastAsia"/>
                <w:sz w:val="22"/>
                <w:szCs w:val="21"/>
              </w:rPr>
              <w:t>存在问题</w:t>
            </w:r>
          </w:p>
        </w:tc>
        <w:tc>
          <w:tcPr>
            <w:tcW w:w="1705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  <w:r w:rsidRPr="008F6957">
              <w:rPr>
                <w:rFonts w:hint="eastAsia"/>
                <w:sz w:val="22"/>
                <w:szCs w:val="21"/>
              </w:rPr>
              <w:t>初步解决方法</w:t>
            </w:r>
          </w:p>
        </w:tc>
      </w:tr>
      <w:tr w:rsidR="00F20585" w:rsidTr="008F6957">
        <w:tc>
          <w:tcPr>
            <w:tcW w:w="1188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26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80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2569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705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</w:tr>
      <w:tr w:rsidR="00F20585" w:rsidTr="008F6957">
        <w:tc>
          <w:tcPr>
            <w:tcW w:w="1188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26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80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2569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705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</w:tr>
      <w:tr w:rsidR="00F20585" w:rsidTr="008F6957">
        <w:tc>
          <w:tcPr>
            <w:tcW w:w="1188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26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800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2569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  <w:tc>
          <w:tcPr>
            <w:tcW w:w="1705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sz w:val="22"/>
                <w:szCs w:val="21"/>
              </w:rPr>
            </w:pPr>
          </w:p>
        </w:tc>
      </w:tr>
    </w:tbl>
    <w:p w:rsidR="00F20585" w:rsidRDefault="00F20585" w:rsidP="00F20585">
      <w:pPr>
        <w:spacing w:line="360" w:lineRule="auto"/>
        <w:ind w:firstLineChars="100" w:firstLine="31680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（</w:t>
      </w: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）调查方法：实地考察、访谈法。</w:t>
      </w:r>
    </w:p>
    <w:p w:rsidR="00F20585" w:rsidRDefault="00F20585" w:rsidP="003F19E9">
      <w:pPr>
        <w:spacing w:line="360" w:lineRule="auto"/>
        <w:ind w:firstLineChars="100" w:firstLine="31680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（</w:t>
      </w:r>
      <w:r>
        <w:rPr>
          <w:rFonts w:ascii="宋体" w:hAnsi="宋体"/>
          <w:szCs w:val="21"/>
        </w:rPr>
        <w:t>2</w:t>
      </w:r>
      <w:r>
        <w:rPr>
          <w:rFonts w:ascii="宋体" w:hAnsi="宋体" w:hint="eastAsia"/>
          <w:szCs w:val="21"/>
        </w:rPr>
        <w:t>）在调查中可利用拍照或视频形式记录下社区中存在的问题。</w:t>
      </w:r>
    </w:p>
    <w:p w:rsidR="00F20585" w:rsidRDefault="00F20585" w:rsidP="003F19E9">
      <w:pPr>
        <w:spacing w:line="360" w:lineRule="auto"/>
        <w:ind w:firstLineChars="100" w:firstLine="31680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（</w:t>
      </w:r>
      <w:r>
        <w:rPr>
          <w:rFonts w:ascii="宋体" w:hAnsi="宋体"/>
          <w:szCs w:val="21"/>
        </w:rPr>
        <w:t>3</w:t>
      </w:r>
      <w:r>
        <w:rPr>
          <w:rFonts w:ascii="宋体" w:hAnsi="宋体" w:hint="eastAsia"/>
          <w:szCs w:val="21"/>
        </w:rPr>
        <w:t>）实地考察、访谈要求：在父母的帮助下与工作人员进行提前预约；</w:t>
      </w:r>
    </w:p>
    <w:p w:rsidR="00F20585" w:rsidRDefault="00F20585" w:rsidP="003F19E9">
      <w:pPr>
        <w:spacing w:line="360" w:lineRule="auto"/>
        <w:ind w:firstLineChars="100" w:firstLine="31680"/>
        <w:rPr>
          <w:rFonts w:ascii="宋体"/>
          <w:szCs w:val="21"/>
        </w:rPr>
      </w:pPr>
      <w:r>
        <w:rPr>
          <w:rFonts w:ascii="宋体" w:hAnsi="宋体"/>
          <w:szCs w:val="21"/>
        </w:rPr>
        <w:t xml:space="preserve">                         </w:t>
      </w:r>
      <w:r>
        <w:rPr>
          <w:rFonts w:ascii="宋体" w:hAnsi="宋体" w:hint="eastAsia"/>
          <w:szCs w:val="21"/>
        </w:rPr>
        <w:t>准备好相应器材，如相机、手机、记录单、签字笔等；</w:t>
      </w:r>
    </w:p>
    <w:p w:rsidR="00F20585" w:rsidRDefault="00F20585" w:rsidP="003F19E9">
      <w:pPr>
        <w:spacing w:line="360" w:lineRule="auto"/>
        <w:ind w:firstLineChars="100" w:firstLine="31680"/>
        <w:rPr>
          <w:rFonts w:ascii="宋体"/>
          <w:szCs w:val="21"/>
        </w:rPr>
      </w:pPr>
      <w:r>
        <w:rPr>
          <w:rFonts w:ascii="宋体" w:hAnsi="宋体"/>
          <w:szCs w:val="21"/>
        </w:rPr>
        <w:t xml:space="preserve">                         </w:t>
      </w:r>
      <w:r>
        <w:rPr>
          <w:rFonts w:ascii="宋体" w:hAnsi="宋体" w:hint="eastAsia"/>
          <w:szCs w:val="21"/>
        </w:rPr>
        <w:t>疫情期间佩戴好口罩，做好自我安全防护工作。</w:t>
      </w:r>
    </w:p>
    <w:p w:rsidR="00F20585" w:rsidRPr="0017757B" w:rsidRDefault="00F20585" w:rsidP="001133CE">
      <w:pPr>
        <w:spacing w:line="360" w:lineRule="auto"/>
        <w:rPr>
          <w:szCs w:val="21"/>
        </w:rPr>
      </w:pPr>
      <w:r>
        <w:rPr>
          <w:noProof/>
        </w:rPr>
        <w:pict>
          <v:shape id="图片 17" o:spid="_x0000_s1033" type="#_x0000_t75" style="position:absolute;left:0;text-align:left;margin-left:1in;margin-top:36.5pt;width:261pt;height:131pt;z-index:-251654656;visibility:visible" wrapcoords="-62 0 -62 21477 21600 21477 21600 0 -62 0">
            <v:imagedata r:id="rId14" o:title=""/>
            <w10:wrap type="tight"/>
          </v:shape>
        </w:pict>
      </w:r>
      <w:r w:rsidRPr="0017757B">
        <w:rPr>
          <w:szCs w:val="21"/>
        </w:rPr>
        <w:t>2.</w:t>
      </w:r>
      <w:r w:rsidRPr="0017757B">
        <w:rPr>
          <w:rFonts w:hint="eastAsia"/>
          <w:szCs w:val="21"/>
        </w:rPr>
        <w:t>整理信息，将收集到的资料进行分类整理，可以采用流程图的形式将收集到的信息进行整理。</w:t>
      </w:r>
    </w:p>
    <w:p w:rsidR="00F20585" w:rsidRDefault="00F20585" w:rsidP="003F19E9">
      <w:pPr>
        <w:spacing w:line="360" w:lineRule="auto"/>
        <w:ind w:firstLineChars="202" w:firstLine="31680"/>
        <w:rPr>
          <w:szCs w:val="21"/>
        </w:rPr>
      </w:pPr>
    </w:p>
    <w:p w:rsidR="00F20585" w:rsidRDefault="00F20585" w:rsidP="003634A2">
      <w:pPr>
        <w:spacing w:line="360" w:lineRule="auto"/>
        <w:rPr>
          <w:szCs w:val="21"/>
        </w:rPr>
      </w:pPr>
      <w:r>
        <w:rPr>
          <w:szCs w:val="21"/>
        </w:rPr>
        <w:t xml:space="preserve"> </w:t>
      </w:r>
    </w:p>
    <w:p w:rsidR="00F20585" w:rsidRDefault="00F20585" w:rsidP="003634A2">
      <w:pPr>
        <w:spacing w:line="360" w:lineRule="auto"/>
        <w:rPr>
          <w:szCs w:val="21"/>
        </w:rPr>
      </w:pPr>
    </w:p>
    <w:p w:rsidR="00F20585" w:rsidRDefault="00F20585" w:rsidP="003634A2">
      <w:pPr>
        <w:spacing w:line="360" w:lineRule="auto"/>
        <w:rPr>
          <w:szCs w:val="21"/>
        </w:rPr>
      </w:pPr>
    </w:p>
    <w:p w:rsidR="00F20585" w:rsidRDefault="00F20585" w:rsidP="003634A2">
      <w:pPr>
        <w:spacing w:line="360" w:lineRule="auto"/>
        <w:rPr>
          <w:szCs w:val="21"/>
        </w:rPr>
      </w:pPr>
    </w:p>
    <w:p w:rsidR="00F20585" w:rsidRDefault="00F20585" w:rsidP="003634A2">
      <w:pPr>
        <w:spacing w:line="360" w:lineRule="auto"/>
        <w:rPr>
          <w:rFonts w:ascii="宋体"/>
          <w:b/>
          <w:szCs w:val="21"/>
        </w:rPr>
      </w:pPr>
      <w:r>
        <w:rPr>
          <w:rFonts w:ascii="宋体" w:hAnsi="宋体" w:hint="eastAsia"/>
          <w:b/>
          <w:szCs w:val="21"/>
        </w:rPr>
        <w:t>（二）活动实施</w:t>
      </w:r>
    </w:p>
    <w:p w:rsidR="00F20585" w:rsidRDefault="00F20585" w:rsidP="003F19E9">
      <w:pPr>
        <w:spacing w:line="360" w:lineRule="auto"/>
        <w:ind w:firstLineChars="202" w:firstLine="31680"/>
        <w:rPr>
          <w:rFonts w:ascii="宋体"/>
          <w:b/>
          <w:szCs w:val="21"/>
        </w:rPr>
      </w:pPr>
      <w:r w:rsidRPr="009B4D2A">
        <w:rPr>
          <w:b/>
          <w:szCs w:val="21"/>
        </w:rPr>
        <w:t>1.</w:t>
      </w:r>
      <w:r w:rsidRPr="00AD4DD9">
        <w:rPr>
          <w:rFonts w:ascii="宋体" w:hAnsi="宋体"/>
          <w:szCs w:val="21"/>
        </w:rPr>
        <w:t xml:space="preserve"> </w:t>
      </w:r>
      <w:r w:rsidRPr="00F0547E">
        <w:rPr>
          <w:rFonts w:ascii="宋体" w:hAnsi="宋体" w:hint="eastAsia"/>
          <w:b/>
          <w:szCs w:val="21"/>
        </w:rPr>
        <w:t>制定服务计划</w:t>
      </w:r>
    </w:p>
    <w:p w:rsidR="00F20585" w:rsidRDefault="00F20585" w:rsidP="003F19E9">
      <w:pPr>
        <w:spacing w:line="360" w:lineRule="auto"/>
        <w:ind w:firstLineChars="202" w:firstLine="31680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制定详细的服务计划，如遇困难或问题可以及时向父母或老师请教。也可让爸爸妈妈共同参与制定我们的个人服务计划。</w:t>
      </w:r>
      <w:r>
        <w:rPr>
          <w:rFonts w:ascii="宋体"/>
          <w:szCs w:val="21"/>
        </w:rPr>
        <w:t xml:space="preserve"> </w:t>
      </w:r>
    </w:p>
    <w:p w:rsidR="00F20585" w:rsidRPr="00F0547E" w:rsidRDefault="00F20585" w:rsidP="003F19E9">
      <w:pPr>
        <w:spacing w:line="360" w:lineRule="auto"/>
        <w:ind w:firstLineChars="202" w:firstLine="31680"/>
        <w:jc w:val="center"/>
        <w:rPr>
          <w:rFonts w:ascii="宋体"/>
          <w:szCs w:val="21"/>
        </w:rPr>
      </w:pPr>
      <w:r>
        <w:rPr>
          <w:rFonts w:ascii="宋体" w:hint="eastAsia"/>
          <w:szCs w:val="21"/>
        </w:rPr>
        <w:t>“</w:t>
      </w:r>
      <w:r>
        <w:rPr>
          <w:rFonts w:ascii="宋体" w:hAnsi="宋体" w:hint="eastAsia"/>
          <w:szCs w:val="21"/>
        </w:rPr>
        <w:t>小小的我</w:t>
      </w:r>
      <w:r>
        <w:rPr>
          <w:rFonts w:ascii="宋体" w:hint="eastAsia"/>
          <w:szCs w:val="21"/>
        </w:rPr>
        <w:t>”</w:t>
      </w:r>
      <w:r w:rsidRPr="007767AD">
        <w:rPr>
          <w:rFonts w:ascii="宋体" w:hAnsi="宋体" w:hint="eastAsia"/>
          <w:szCs w:val="21"/>
        </w:rPr>
        <w:t>个人</w:t>
      </w:r>
      <w:r>
        <w:rPr>
          <w:rFonts w:ascii="宋体" w:hAnsi="宋体" w:hint="eastAsia"/>
          <w:szCs w:val="21"/>
        </w:rPr>
        <w:t>公益服务计划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01"/>
        <w:gridCol w:w="708"/>
        <w:gridCol w:w="1560"/>
        <w:gridCol w:w="850"/>
        <w:gridCol w:w="559"/>
        <w:gridCol w:w="1231"/>
        <w:gridCol w:w="2513"/>
      </w:tblGrid>
      <w:tr w:rsidR="00F20585" w:rsidRPr="00771C61" w:rsidTr="00771C61">
        <w:tc>
          <w:tcPr>
            <w:tcW w:w="1101" w:type="dxa"/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 w:hint="eastAsia"/>
                <w:sz w:val="22"/>
                <w:szCs w:val="21"/>
              </w:rPr>
              <w:t>主题</w:t>
            </w:r>
          </w:p>
        </w:tc>
        <w:tc>
          <w:tcPr>
            <w:tcW w:w="3677" w:type="dxa"/>
            <w:gridSpan w:val="4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/>
                <w:sz w:val="22"/>
                <w:szCs w:val="21"/>
              </w:rPr>
              <w:t>“</w:t>
            </w:r>
            <w:r>
              <w:rPr>
                <w:rFonts w:ascii="宋体" w:hint="eastAsia"/>
                <w:sz w:val="22"/>
                <w:szCs w:val="21"/>
              </w:rPr>
              <w:t>健身</w:t>
            </w:r>
            <w:r>
              <w:rPr>
                <w:rFonts w:ascii="宋体"/>
                <w:sz w:val="22"/>
                <w:szCs w:val="21"/>
              </w:rPr>
              <w:t>”</w:t>
            </w:r>
            <w:r>
              <w:rPr>
                <w:rFonts w:ascii="宋体" w:hint="eastAsia"/>
                <w:sz w:val="22"/>
                <w:szCs w:val="21"/>
              </w:rPr>
              <w:t>达人</w:t>
            </w:r>
          </w:p>
        </w:tc>
        <w:tc>
          <w:tcPr>
            <w:tcW w:w="1231" w:type="dxa"/>
            <w:tcBorders>
              <w:left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 w:hint="eastAsia"/>
                <w:sz w:val="22"/>
                <w:szCs w:val="21"/>
              </w:rPr>
              <w:t>负责人</w:t>
            </w:r>
          </w:p>
        </w:tc>
        <w:tc>
          <w:tcPr>
            <w:tcW w:w="2513" w:type="dxa"/>
            <w:tcBorders>
              <w:lef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段奇</w:t>
            </w:r>
          </w:p>
        </w:tc>
      </w:tr>
      <w:tr w:rsidR="00F20585" w:rsidRPr="00771C61" w:rsidTr="00771C61">
        <w:tc>
          <w:tcPr>
            <w:tcW w:w="1101" w:type="dxa"/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 w:hint="eastAsia"/>
                <w:sz w:val="22"/>
                <w:szCs w:val="21"/>
              </w:rPr>
              <w:t>要求</w:t>
            </w:r>
          </w:p>
        </w:tc>
        <w:tc>
          <w:tcPr>
            <w:tcW w:w="7421" w:type="dxa"/>
            <w:gridSpan w:val="6"/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 w:hAnsi="宋体" w:hint="eastAsia"/>
                <w:sz w:val="22"/>
                <w:szCs w:val="21"/>
              </w:rPr>
              <w:t>具体、合理、可操作</w:t>
            </w:r>
          </w:p>
        </w:tc>
      </w:tr>
      <w:tr w:rsidR="00F20585" w:rsidRPr="00771C61" w:rsidTr="00771C61">
        <w:tc>
          <w:tcPr>
            <w:tcW w:w="1101" w:type="dxa"/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服务项目</w:t>
            </w:r>
          </w:p>
        </w:tc>
        <w:tc>
          <w:tcPr>
            <w:tcW w:w="7421" w:type="dxa"/>
            <w:gridSpan w:val="6"/>
          </w:tcPr>
          <w:p w:rsidR="00F20585" w:rsidRPr="00771C61" w:rsidRDefault="00F20585" w:rsidP="00771C61">
            <w:pPr>
              <w:spacing w:line="360" w:lineRule="auto"/>
              <w:jc w:val="left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清洁社区健身器材</w:t>
            </w:r>
          </w:p>
        </w:tc>
      </w:tr>
      <w:tr w:rsidR="00F20585" w:rsidRPr="00771C61" w:rsidTr="00771C61">
        <w:trPr>
          <w:trHeight w:val="436"/>
        </w:trPr>
        <w:tc>
          <w:tcPr>
            <w:tcW w:w="1101" w:type="dxa"/>
            <w:vMerge w:val="restart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具体</w:t>
            </w:r>
            <w:r>
              <w:rPr>
                <w:rFonts w:ascii="宋体" w:hAnsi="宋体" w:hint="eastAsia"/>
                <w:sz w:val="22"/>
                <w:szCs w:val="21"/>
              </w:rPr>
              <w:t>任务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时间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地点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人员</w:t>
            </w:r>
          </w:p>
        </w:tc>
        <w:tc>
          <w:tcPr>
            <w:tcW w:w="17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做什么</w:t>
            </w:r>
          </w:p>
        </w:tc>
        <w:tc>
          <w:tcPr>
            <w:tcW w:w="2513" w:type="dxa"/>
            <w:tcBorders>
              <w:left w:val="single" w:sz="4" w:space="0" w:color="auto"/>
              <w:bottom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怎么做</w:t>
            </w:r>
          </w:p>
        </w:tc>
      </w:tr>
      <w:tr w:rsidR="00F20585" w:rsidRPr="00771C61" w:rsidTr="00771C61">
        <w:trPr>
          <w:trHeight w:val="436"/>
        </w:trPr>
        <w:tc>
          <w:tcPr>
            <w:tcW w:w="1101" w:type="dxa"/>
            <w:vMerge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 w:hAnsi="宋体"/>
                <w:sz w:val="22"/>
                <w:szCs w:val="21"/>
              </w:rPr>
            </w:pPr>
            <w:r w:rsidRPr="00771C61">
              <w:rPr>
                <w:rFonts w:ascii="宋体" w:hAnsi="宋体"/>
                <w:sz w:val="22"/>
                <w:szCs w:val="21"/>
              </w:rPr>
              <w:t>3.7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社区健身广场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段奇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擦拭转腰器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清洁器材表面</w:t>
            </w:r>
          </w:p>
        </w:tc>
      </w:tr>
      <w:tr w:rsidR="00F20585" w:rsidRPr="00771C61" w:rsidTr="00771C61">
        <w:trPr>
          <w:trHeight w:val="533"/>
        </w:trPr>
        <w:tc>
          <w:tcPr>
            <w:tcW w:w="1101" w:type="dxa"/>
            <w:vMerge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 w:hAnsi="宋体"/>
                <w:sz w:val="22"/>
                <w:szCs w:val="21"/>
              </w:rPr>
            </w:pPr>
            <w:r w:rsidRPr="00771C61">
              <w:rPr>
                <w:rFonts w:ascii="宋体" w:hAnsi="宋体"/>
                <w:sz w:val="22"/>
                <w:szCs w:val="21"/>
              </w:rPr>
              <w:t>3.7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社区健身广场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段奇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擦拭健骑机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利用简单工具进行清洁</w:t>
            </w:r>
          </w:p>
        </w:tc>
      </w:tr>
      <w:tr w:rsidR="00F20585" w:rsidRPr="00771C61" w:rsidTr="00771C61">
        <w:trPr>
          <w:trHeight w:val="557"/>
        </w:trPr>
        <w:tc>
          <w:tcPr>
            <w:tcW w:w="1101" w:type="dxa"/>
            <w:vMerge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 w:hAnsi="宋体"/>
                <w:sz w:val="22"/>
                <w:szCs w:val="21"/>
              </w:rPr>
            </w:pPr>
            <w:r w:rsidRPr="00771C61">
              <w:rPr>
                <w:rFonts w:ascii="宋体" w:hAnsi="宋体"/>
                <w:sz w:val="22"/>
                <w:szCs w:val="21"/>
              </w:rPr>
              <w:t>3.7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社区健身广场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段奇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擦拭太空漫步机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清洁器材表面和脚踏板</w:t>
            </w:r>
          </w:p>
        </w:tc>
      </w:tr>
      <w:tr w:rsidR="00F20585" w:rsidRPr="00771C61" w:rsidTr="00771C61">
        <w:trPr>
          <w:trHeight w:val="520"/>
        </w:trPr>
        <w:tc>
          <w:tcPr>
            <w:tcW w:w="1101" w:type="dxa"/>
            <w:vMerge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</w:tr>
      <w:tr w:rsidR="00F20585" w:rsidRPr="00771C61" w:rsidTr="00771C61">
        <w:trPr>
          <w:trHeight w:val="387"/>
        </w:trPr>
        <w:tc>
          <w:tcPr>
            <w:tcW w:w="1101" w:type="dxa"/>
            <w:tcBorders>
              <w:bottom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可能遇到的问题</w:t>
            </w:r>
          </w:p>
        </w:tc>
        <w:tc>
          <w:tcPr>
            <w:tcW w:w="7421" w:type="dxa"/>
            <w:gridSpan w:val="6"/>
            <w:tcBorders>
              <w:bottom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left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（如）天气原因：</w:t>
            </w:r>
          </w:p>
          <w:p w:rsidR="00F20585" w:rsidRPr="00771C61" w:rsidRDefault="00F20585" w:rsidP="00771C61">
            <w:pPr>
              <w:spacing w:line="360" w:lineRule="auto"/>
              <w:jc w:val="left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/>
                <w:sz w:val="22"/>
                <w:szCs w:val="21"/>
              </w:rPr>
              <w:t xml:space="preserve">      </w:t>
            </w:r>
            <w:r>
              <w:rPr>
                <w:rFonts w:ascii="宋体" w:hAnsi="宋体" w:hint="eastAsia"/>
                <w:sz w:val="22"/>
                <w:szCs w:val="21"/>
              </w:rPr>
              <w:t>身体原因</w:t>
            </w:r>
            <w:r w:rsidRPr="00771C61">
              <w:rPr>
                <w:rFonts w:ascii="宋体" w:hAnsi="宋体" w:hint="eastAsia"/>
                <w:sz w:val="22"/>
                <w:szCs w:val="21"/>
              </w:rPr>
              <w:t>：</w:t>
            </w:r>
          </w:p>
        </w:tc>
      </w:tr>
      <w:tr w:rsidR="00F20585" w:rsidRPr="00771C61" w:rsidTr="00771C61">
        <w:trPr>
          <w:trHeight w:val="1029"/>
        </w:trPr>
        <w:tc>
          <w:tcPr>
            <w:tcW w:w="1101" w:type="dxa"/>
            <w:tcBorders>
              <w:top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注意事项</w:t>
            </w:r>
          </w:p>
        </w:tc>
        <w:tc>
          <w:tcPr>
            <w:tcW w:w="7421" w:type="dxa"/>
            <w:gridSpan w:val="6"/>
            <w:tcBorders>
              <w:top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left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/>
                <w:sz w:val="22"/>
                <w:szCs w:val="21"/>
              </w:rPr>
              <w:t>1.</w:t>
            </w:r>
            <w:r w:rsidRPr="00771C61">
              <w:rPr>
                <w:rFonts w:ascii="宋体" w:hAnsi="宋体" w:hint="eastAsia"/>
                <w:sz w:val="22"/>
                <w:szCs w:val="21"/>
              </w:rPr>
              <w:t>准备好相关物品</w:t>
            </w:r>
          </w:p>
          <w:p w:rsidR="00F20585" w:rsidRPr="00771C61" w:rsidRDefault="00F20585" w:rsidP="00771C61">
            <w:pPr>
              <w:spacing w:line="360" w:lineRule="auto"/>
              <w:jc w:val="left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/>
                <w:sz w:val="22"/>
                <w:szCs w:val="21"/>
              </w:rPr>
              <w:t>2.</w:t>
            </w:r>
            <w:r w:rsidRPr="00771C61">
              <w:rPr>
                <w:rFonts w:ascii="宋体" w:hAnsi="宋体" w:hint="eastAsia"/>
                <w:sz w:val="22"/>
                <w:szCs w:val="21"/>
              </w:rPr>
              <w:t>做好技能准备</w:t>
            </w:r>
          </w:p>
          <w:p w:rsidR="00F20585" w:rsidRPr="00771C61" w:rsidRDefault="00F20585" w:rsidP="00771C61">
            <w:pPr>
              <w:spacing w:line="360" w:lineRule="auto"/>
              <w:jc w:val="left"/>
              <w:rPr>
                <w:rFonts w:ascii="宋体"/>
                <w:sz w:val="22"/>
                <w:szCs w:val="21"/>
                <w:lang w:eastAsia="en-US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……</w:t>
            </w:r>
          </w:p>
        </w:tc>
      </w:tr>
    </w:tbl>
    <w:p w:rsidR="00F20585" w:rsidRDefault="00F20585" w:rsidP="00F20585">
      <w:pPr>
        <w:spacing w:line="360" w:lineRule="auto"/>
        <w:ind w:firstLineChars="202" w:firstLine="31680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（</w:t>
      </w: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）制定服务计划时要根据先前的调查进行制定，可采纳父母意见，合理安排。</w:t>
      </w:r>
    </w:p>
    <w:p w:rsidR="00F20585" w:rsidRPr="00C40784" w:rsidRDefault="00F20585" w:rsidP="003F19E9">
      <w:pPr>
        <w:spacing w:line="360" w:lineRule="auto"/>
        <w:ind w:firstLineChars="202" w:firstLine="31680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（</w:t>
      </w:r>
      <w:r>
        <w:rPr>
          <w:rFonts w:ascii="宋体" w:hAnsi="宋体"/>
          <w:szCs w:val="21"/>
        </w:rPr>
        <w:t>2</w:t>
      </w:r>
      <w:r>
        <w:rPr>
          <w:rFonts w:ascii="宋体" w:hAnsi="宋体" w:hint="eastAsia"/>
          <w:szCs w:val="21"/>
        </w:rPr>
        <w:t>）制定计划时要求：内容具体、计划合理、可操作性强。</w:t>
      </w:r>
    </w:p>
    <w:p w:rsidR="00F20585" w:rsidRDefault="00F20585" w:rsidP="003F19E9">
      <w:pPr>
        <w:spacing w:line="360" w:lineRule="auto"/>
        <w:ind w:firstLineChars="202" w:firstLine="31680"/>
        <w:jc w:val="left"/>
        <w:rPr>
          <w:rFonts w:ascii="宋体"/>
          <w:b/>
          <w:szCs w:val="21"/>
        </w:rPr>
      </w:pPr>
      <w:r w:rsidRPr="00416692">
        <w:rPr>
          <w:rFonts w:ascii="宋体" w:hAnsi="宋体"/>
          <w:b/>
          <w:szCs w:val="21"/>
        </w:rPr>
        <w:t>2.</w:t>
      </w:r>
      <w:r>
        <w:rPr>
          <w:rFonts w:ascii="宋体" w:hAnsi="宋体" w:hint="eastAsia"/>
          <w:b/>
          <w:szCs w:val="21"/>
        </w:rPr>
        <w:t>学习服务技能</w:t>
      </w:r>
    </w:p>
    <w:p w:rsidR="00F20585" w:rsidRDefault="00F20585" w:rsidP="003F19E9">
      <w:pPr>
        <w:spacing w:line="360" w:lineRule="auto"/>
        <w:ind w:firstLineChars="202" w:firstLine="31680"/>
        <w:jc w:val="left"/>
        <w:rPr>
          <w:rFonts w:ascii="宋体"/>
          <w:szCs w:val="21"/>
        </w:rPr>
      </w:pPr>
      <w:r>
        <w:rPr>
          <w:rFonts w:ascii="宋体" w:hAnsi="宋体"/>
          <w:b/>
          <w:szCs w:val="21"/>
        </w:rPr>
        <w:t xml:space="preserve">    </w:t>
      </w:r>
      <w:r w:rsidRPr="00C40784">
        <w:rPr>
          <w:rFonts w:ascii="宋体" w:hAnsi="宋体" w:hint="eastAsia"/>
          <w:szCs w:val="21"/>
        </w:rPr>
        <w:t>开展服务前</w:t>
      </w:r>
      <w:r>
        <w:rPr>
          <w:rFonts w:ascii="宋体" w:hAnsi="宋体" w:hint="eastAsia"/>
          <w:szCs w:val="21"/>
        </w:rPr>
        <w:t>，要根据服务内容学习一些基本的服务技能。同学们可以从网上查询相关技能方法，也可以向爸爸妈妈请教，将收集到的信息进行筛选整理。</w:t>
      </w:r>
    </w:p>
    <w:p w:rsidR="00F20585" w:rsidRDefault="00F20585" w:rsidP="003F19E9">
      <w:pPr>
        <w:spacing w:line="360" w:lineRule="auto"/>
        <w:ind w:firstLineChars="202" w:firstLine="31680"/>
        <w:jc w:val="left"/>
        <w:rPr>
          <w:rFonts w:ascii="宋体"/>
          <w:szCs w:val="21"/>
        </w:rPr>
      </w:pPr>
      <w:r w:rsidRPr="004F3103">
        <w:rPr>
          <w:rFonts w:ascii="宋体"/>
          <w:noProof/>
          <w:szCs w:val="21"/>
        </w:rPr>
        <w:pict>
          <v:shape id="图片 1" o:spid="_x0000_i1025" type="#_x0000_t75" style="width:192pt;height:50.25pt;visibility:visible">
            <v:imagedata r:id="rId15" o:title=""/>
          </v:shape>
        </w:pict>
      </w:r>
    </w:p>
    <w:p w:rsidR="00F20585" w:rsidRDefault="00F20585" w:rsidP="00DF060F">
      <w:pPr>
        <w:spacing w:line="360" w:lineRule="auto"/>
        <w:jc w:val="left"/>
        <w:rPr>
          <w:rFonts w:ascii="宋体"/>
          <w:b/>
          <w:szCs w:val="21"/>
        </w:rPr>
      </w:pPr>
      <w:r>
        <w:rPr>
          <w:noProof/>
        </w:rPr>
        <w:pict>
          <v:shape id="图片 4" o:spid="_x0000_s1034" type="#_x0000_t75" style="position:absolute;margin-left:3in;margin-top:0;width:207pt;height:53.45pt;z-index:-251655680;visibility:visible">
            <v:imagedata r:id="rId16" o:title=""/>
            <w10:wrap type="square"/>
          </v:shape>
        </w:pict>
      </w:r>
    </w:p>
    <w:p w:rsidR="00F20585" w:rsidRDefault="00F20585" w:rsidP="003F19E9">
      <w:pPr>
        <w:spacing w:line="360" w:lineRule="auto"/>
        <w:ind w:firstLineChars="202" w:firstLine="31680"/>
        <w:jc w:val="left"/>
        <w:rPr>
          <w:rFonts w:ascii="宋体"/>
          <w:b/>
          <w:szCs w:val="21"/>
        </w:rPr>
      </w:pPr>
    </w:p>
    <w:p w:rsidR="00F20585" w:rsidRDefault="00F20585" w:rsidP="003F19E9">
      <w:pPr>
        <w:spacing w:line="360" w:lineRule="auto"/>
        <w:ind w:firstLineChars="202" w:firstLine="31680"/>
        <w:jc w:val="center"/>
        <w:rPr>
          <w:rFonts w:ascii="宋体"/>
          <w:b/>
          <w:szCs w:val="21"/>
        </w:rPr>
      </w:pPr>
    </w:p>
    <w:p w:rsidR="00F20585" w:rsidRPr="0068028A" w:rsidRDefault="00F20585" w:rsidP="003F19E9">
      <w:pPr>
        <w:spacing w:line="360" w:lineRule="auto"/>
        <w:ind w:firstLineChars="202" w:firstLine="31680"/>
        <w:jc w:val="center"/>
        <w:rPr>
          <w:rFonts w:ascii="宋体"/>
          <w:b/>
          <w:szCs w:val="21"/>
        </w:rPr>
      </w:pPr>
      <w:r w:rsidRPr="0068028A">
        <w:rPr>
          <w:rFonts w:ascii="宋体" w:hint="eastAsia"/>
          <w:b/>
          <w:szCs w:val="21"/>
        </w:rPr>
        <w:t>学习技能“我能行”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4"/>
        <w:gridCol w:w="1704"/>
        <w:gridCol w:w="5114"/>
      </w:tblGrid>
      <w:tr w:rsidR="00F20585" w:rsidTr="008F6957"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8F6957">
              <w:rPr>
                <w:rFonts w:ascii="宋体" w:hint="eastAsia"/>
                <w:sz w:val="22"/>
                <w:szCs w:val="21"/>
              </w:rPr>
              <w:t>服务技能主题</w:t>
            </w:r>
          </w:p>
        </w:tc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8F6957">
              <w:rPr>
                <w:rFonts w:ascii="宋体" w:hint="eastAsia"/>
                <w:sz w:val="22"/>
                <w:szCs w:val="21"/>
              </w:rPr>
              <w:t>收集方式、途径</w:t>
            </w:r>
          </w:p>
        </w:tc>
        <w:tc>
          <w:tcPr>
            <w:tcW w:w="511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8F6957">
              <w:rPr>
                <w:rFonts w:ascii="宋体" w:hint="eastAsia"/>
                <w:sz w:val="22"/>
                <w:szCs w:val="21"/>
              </w:rPr>
              <w:t>主要内容</w:t>
            </w:r>
          </w:p>
        </w:tc>
      </w:tr>
      <w:tr w:rsidR="00F20585" w:rsidTr="008F6957"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511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</w:tr>
      <w:tr w:rsidR="00F20585" w:rsidTr="008F6957"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511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</w:tr>
      <w:tr w:rsidR="00F20585" w:rsidTr="008F6957"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170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  <w:tc>
          <w:tcPr>
            <w:tcW w:w="5114" w:type="dxa"/>
          </w:tcPr>
          <w:p w:rsidR="00F20585" w:rsidRPr="008F6957" w:rsidRDefault="00F20585" w:rsidP="008F6957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</w:p>
        </w:tc>
      </w:tr>
    </w:tbl>
    <w:p w:rsidR="00F20585" w:rsidRDefault="00F20585" w:rsidP="00F20585">
      <w:pPr>
        <w:spacing w:line="360" w:lineRule="auto"/>
        <w:ind w:firstLineChars="202" w:firstLine="31680"/>
        <w:rPr>
          <w:rFonts w:ascii="宋体" w:cs="宋体"/>
          <w:szCs w:val="21"/>
        </w:rPr>
      </w:pPr>
      <w:r>
        <w:rPr>
          <w:rFonts w:ascii="宋体" w:hAnsi="宋体" w:cs="宋体" w:hint="eastAsia"/>
          <w:szCs w:val="21"/>
        </w:rPr>
        <w:t>收集方式和途径：上网查询、询问家人、查阅书籍等。</w:t>
      </w:r>
    </w:p>
    <w:p w:rsidR="00F20585" w:rsidRDefault="00F20585" w:rsidP="003F19E9">
      <w:pPr>
        <w:spacing w:line="360" w:lineRule="auto"/>
        <w:ind w:firstLineChars="202" w:firstLine="31680"/>
        <w:rPr>
          <w:rFonts w:ascii="宋体"/>
          <w:szCs w:val="21"/>
        </w:rPr>
      </w:pPr>
      <w:r>
        <w:rPr>
          <w:rFonts w:ascii="宋体" w:hAnsi="宋体" w:cs="宋体" w:hint="eastAsia"/>
          <w:szCs w:val="21"/>
        </w:rPr>
        <w:t>要求：内容具体，实用性强，科学合理可操作。</w:t>
      </w:r>
    </w:p>
    <w:p w:rsidR="00F20585" w:rsidRPr="0068028A" w:rsidRDefault="00F20585" w:rsidP="003F19E9">
      <w:pPr>
        <w:spacing w:line="360" w:lineRule="auto"/>
        <w:ind w:firstLineChars="202" w:firstLine="31680"/>
        <w:rPr>
          <w:rFonts w:ascii="宋体"/>
          <w:szCs w:val="21"/>
        </w:rPr>
      </w:pPr>
    </w:p>
    <w:p w:rsidR="00F20585" w:rsidRDefault="00F20585" w:rsidP="003F19E9">
      <w:pPr>
        <w:spacing w:line="360" w:lineRule="auto"/>
        <w:ind w:firstLineChars="202" w:firstLine="31680"/>
        <w:jc w:val="left"/>
        <w:rPr>
          <w:rFonts w:ascii="宋体"/>
          <w:b/>
          <w:szCs w:val="21"/>
        </w:rPr>
      </w:pPr>
      <w:r w:rsidRPr="003634A2">
        <w:rPr>
          <w:rFonts w:ascii="宋体" w:hAnsi="宋体"/>
          <w:b/>
          <w:szCs w:val="21"/>
        </w:rPr>
        <w:t>3.</w:t>
      </w:r>
      <w:r>
        <w:rPr>
          <w:rFonts w:ascii="宋体" w:hAnsi="宋体" w:hint="eastAsia"/>
          <w:b/>
          <w:szCs w:val="21"/>
        </w:rPr>
        <w:t>完成评价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242"/>
        <w:gridCol w:w="2998"/>
        <w:gridCol w:w="1441"/>
        <w:gridCol w:w="1401"/>
        <w:gridCol w:w="1440"/>
      </w:tblGrid>
      <w:tr w:rsidR="00F20585" w:rsidRPr="00771C61" w:rsidTr="00771C61">
        <w:tc>
          <w:tcPr>
            <w:tcW w:w="1242" w:type="dxa"/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 w:hAnsi="宋体" w:hint="eastAsia"/>
                <w:sz w:val="22"/>
                <w:szCs w:val="21"/>
              </w:rPr>
              <w:t>服务</w:t>
            </w:r>
            <w:r w:rsidRPr="00771C61">
              <w:rPr>
                <w:rFonts w:ascii="宋体" w:hAnsi="宋体" w:hint="eastAsia"/>
                <w:sz w:val="22"/>
                <w:szCs w:val="21"/>
              </w:rPr>
              <w:t>内容</w:t>
            </w:r>
          </w:p>
        </w:tc>
        <w:tc>
          <w:tcPr>
            <w:tcW w:w="2998" w:type="dxa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  <w:tc>
          <w:tcPr>
            <w:tcW w:w="1441" w:type="dxa"/>
            <w:tcBorders>
              <w:lef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 w:hAnsi="宋体" w:hint="eastAsia"/>
                <w:sz w:val="22"/>
                <w:szCs w:val="21"/>
              </w:rPr>
              <w:t>服务</w:t>
            </w:r>
            <w:r w:rsidRPr="00771C61">
              <w:rPr>
                <w:rFonts w:ascii="宋体" w:hAnsi="宋体" w:hint="eastAsia"/>
                <w:sz w:val="22"/>
                <w:szCs w:val="21"/>
              </w:rPr>
              <w:t>者</w:t>
            </w:r>
          </w:p>
        </w:tc>
        <w:tc>
          <w:tcPr>
            <w:tcW w:w="2841" w:type="dxa"/>
            <w:gridSpan w:val="2"/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</w:p>
        </w:tc>
      </w:tr>
      <w:tr w:rsidR="00F20585" w:rsidRPr="00771C61" w:rsidTr="00771C61">
        <w:tc>
          <w:tcPr>
            <w:tcW w:w="5681" w:type="dxa"/>
            <w:gridSpan w:val="3"/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  <w:lang w:eastAsia="en-US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评价内容</w:t>
            </w:r>
          </w:p>
        </w:tc>
        <w:tc>
          <w:tcPr>
            <w:tcW w:w="1401" w:type="dxa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自评</w:t>
            </w:r>
          </w:p>
        </w:tc>
        <w:tc>
          <w:tcPr>
            <w:tcW w:w="1440" w:type="dxa"/>
            <w:tcBorders>
              <w:lef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jc w:val="center"/>
              <w:rPr>
                <w:rFonts w:ascii="宋体"/>
                <w:sz w:val="22"/>
                <w:szCs w:val="21"/>
              </w:rPr>
            </w:pPr>
            <w:r>
              <w:rPr>
                <w:rFonts w:ascii="宋体" w:hAnsi="宋体" w:hint="eastAsia"/>
                <w:sz w:val="22"/>
                <w:szCs w:val="21"/>
              </w:rPr>
              <w:t>父母</w:t>
            </w:r>
            <w:r w:rsidRPr="00771C61">
              <w:rPr>
                <w:rFonts w:ascii="宋体" w:hAnsi="宋体" w:hint="eastAsia"/>
                <w:sz w:val="22"/>
                <w:szCs w:val="21"/>
              </w:rPr>
              <w:t>评</w:t>
            </w:r>
          </w:p>
        </w:tc>
      </w:tr>
      <w:tr w:rsidR="00F20585" w:rsidRPr="00771C61" w:rsidTr="00771C61">
        <w:tc>
          <w:tcPr>
            <w:tcW w:w="5681" w:type="dxa"/>
            <w:gridSpan w:val="3"/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制定的计划是否科学合理、具体可行</w:t>
            </w:r>
          </w:p>
        </w:tc>
        <w:tc>
          <w:tcPr>
            <w:tcW w:w="1401" w:type="dxa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  <w:tc>
          <w:tcPr>
            <w:tcW w:w="1440" w:type="dxa"/>
            <w:tcBorders>
              <w:lef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</w:tr>
      <w:tr w:rsidR="00F20585" w:rsidRPr="00771C61" w:rsidTr="00771C61">
        <w:tc>
          <w:tcPr>
            <w:tcW w:w="5681" w:type="dxa"/>
            <w:gridSpan w:val="3"/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制定计划过程中是否</w:t>
            </w:r>
            <w:r>
              <w:rPr>
                <w:rFonts w:ascii="宋体" w:hAnsi="宋体" w:hint="eastAsia"/>
                <w:sz w:val="22"/>
                <w:szCs w:val="21"/>
              </w:rPr>
              <w:t>有家人参与</w:t>
            </w:r>
          </w:p>
        </w:tc>
        <w:tc>
          <w:tcPr>
            <w:tcW w:w="1401" w:type="dxa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  <w:tc>
          <w:tcPr>
            <w:tcW w:w="1440" w:type="dxa"/>
            <w:tcBorders>
              <w:lef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</w:tr>
      <w:tr w:rsidR="00F20585" w:rsidRPr="00771C61" w:rsidTr="00771C61">
        <w:tc>
          <w:tcPr>
            <w:tcW w:w="5681" w:type="dxa"/>
            <w:gridSpan w:val="3"/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遇到困难能否想办法解决</w:t>
            </w:r>
          </w:p>
        </w:tc>
        <w:tc>
          <w:tcPr>
            <w:tcW w:w="1401" w:type="dxa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  <w:tc>
          <w:tcPr>
            <w:tcW w:w="1440" w:type="dxa"/>
            <w:tcBorders>
              <w:lef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</w:tr>
      <w:tr w:rsidR="00F20585" w:rsidRPr="00771C61" w:rsidTr="00771C61">
        <w:tc>
          <w:tcPr>
            <w:tcW w:w="5681" w:type="dxa"/>
            <w:gridSpan w:val="3"/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准备工作是否充分</w:t>
            </w:r>
          </w:p>
        </w:tc>
        <w:tc>
          <w:tcPr>
            <w:tcW w:w="1401" w:type="dxa"/>
            <w:tcBorders>
              <w:righ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  <w:tc>
          <w:tcPr>
            <w:tcW w:w="1440" w:type="dxa"/>
            <w:tcBorders>
              <w:left w:val="single" w:sz="4" w:space="0" w:color="auto"/>
            </w:tcBorders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</w:tc>
      </w:tr>
      <w:tr w:rsidR="00F20585" w:rsidRPr="00771C61" w:rsidTr="00771C61">
        <w:tc>
          <w:tcPr>
            <w:tcW w:w="1242" w:type="dxa"/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评价标准</w:t>
            </w:r>
          </w:p>
        </w:tc>
        <w:tc>
          <w:tcPr>
            <w:tcW w:w="7280" w:type="dxa"/>
            <w:gridSpan w:val="4"/>
          </w:tcPr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非常满意</w:t>
            </w:r>
            <w:r w:rsidRPr="00771C61">
              <w:rPr>
                <w:rFonts w:ascii="宋体" w:hAnsi="宋体"/>
                <w:sz w:val="22"/>
                <w:szCs w:val="21"/>
              </w:rPr>
              <w:t xml:space="preserve">  </w:t>
            </w:r>
            <w:r w:rsidRPr="00771C61">
              <w:rPr>
                <w:rFonts w:ascii="宋体" w:hAnsi="宋体" w:hint="eastAsia"/>
                <w:noProof/>
                <w:sz w:val="22"/>
              </w:rPr>
              <w:t>☆☆☆☆☆</w:t>
            </w:r>
          </w:p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满意</w:t>
            </w:r>
            <w:r w:rsidRPr="00771C61">
              <w:rPr>
                <w:rFonts w:ascii="宋体" w:hAnsi="宋体"/>
                <w:sz w:val="22"/>
                <w:szCs w:val="21"/>
              </w:rPr>
              <w:t xml:space="preserve">      </w:t>
            </w:r>
            <w:r w:rsidRPr="00771C61">
              <w:rPr>
                <w:rFonts w:ascii="宋体" w:hAnsi="宋体" w:hint="eastAsia"/>
                <w:noProof/>
                <w:sz w:val="22"/>
              </w:rPr>
              <w:t>☆☆☆</w:t>
            </w:r>
          </w:p>
          <w:p w:rsidR="00F20585" w:rsidRPr="00771C61" w:rsidRDefault="00F20585" w:rsidP="00771C61">
            <w:pPr>
              <w:spacing w:line="360" w:lineRule="auto"/>
              <w:rPr>
                <w:rFonts w:ascii="宋体"/>
                <w:sz w:val="22"/>
                <w:szCs w:val="21"/>
              </w:rPr>
            </w:pPr>
            <w:r w:rsidRPr="00771C61">
              <w:rPr>
                <w:rFonts w:ascii="宋体" w:hAnsi="宋体" w:hint="eastAsia"/>
                <w:sz w:val="22"/>
                <w:szCs w:val="21"/>
              </w:rPr>
              <w:t>一般</w:t>
            </w:r>
            <w:r w:rsidRPr="00771C61">
              <w:rPr>
                <w:rFonts w:ascii="宋体" w:hAnsi="宋体"/>
                <w:sz w:val="22"/>
                <w:szCs w:val="21"/>
              </w:rPr>
              <w:t xml:space="preserve">      </w:t>
            </w:r>
            <w:r w:rsidRPr="00771C61">
              <w:rPr>
                <w:rFonts w:ascii="宋体" w:hAnsi="宋体" w:hint="eastAsia"/>
                <w:noProof/>
                <w:sz w:val="22"/>
              </w:rPr>
              <w:t>☆</w:t>
            </w:r>
          </w:p>
        </w:tc>
      </w:tr>
    </w:tbl>
    <w:p w:rsidR="00F20585" w:rsidRDefault="00F20585" w:rsidP="00990FB9">
      <w:pPr>
        <w:spacing w:line="360" w:lineRule="auto"/>
        <w:rPr>
          <w:rFonts w:ascii="宋体"/>
          <w:b/>
          <w:szCs w:val="21"/>
        </w:rPr>
      </w:pPr>
      <w:r>
        <w:rPr>
          <w:rFonts w:ascii="宋体" w:hAnsi="宋体" w:hint="eastAsia"/>
          <w:b/>
          <w:szCs w:val="21"/>
        </w:rPr>
        <w:t>（三）活动交流</w:t>
      </w:r>
    </w:p>
    <w:p w:rsidR="00F20585" w:rsidRPr="0017757B" w:rsidRDefault="00F20585" w:rsidP="003F19E9">
      <w:pPr>
        <w:spacing w:line="360" w:lineRule="auto"/>
        <w:ind w:firstLineChars="202" w:firstLine="31680"/>
        <w:rPr>
          <w:rFonts w:ascii="宋体"/>
          <w:szCs w:val="21"/>
        </w:rPr>
      </w:pPr>
      <w:r w:rsidRPr="0017757B">
        <w:rPr>
          <w:rFonts w:hint="eastAsia"/>
          <w:szCs w:val="21"/>
        </w:rPr>
        <w:t>在制定社区公益服务计划过程中，你有什么感受和体会</w:t>
      </w:r>
      <w:r>
        <w:rPr>
          <w:rFonts w:hint="eastAsia"/>
          <w:szCs w:val="21"/>
        </w:rPr>
        <w:t>。</w:t>
      </w:r>
      <w:r w:rsidRPr="0017757B">
        <w:rPr>
          <w:rFonts w:hint="eastAsia"/>
          <w:szCs w:val="21"/>
        </w:rPr>
        <w:t>请你和家长、同学、老师说一说，并向同学们和老师展示你的服务计划吧！</w:t>
      </w:r>
    </w:p>
    <w:p w:rsidR="00F20585" w:rsidRDefault="00F20585" w:rsidP="00990FB9">
      <w:pPr>
        <w:spacing w:line="360" w:lineRule="auto"/>
        <w:rPr>
          <w:rFonts w:ascii="宋体"/>
          <w:b/>
          <w:szCs w:val="21"/>
        </w:rPr>
      </w:pPr>
      <w:r w:rsidRPr="00BE75C9">
        <w:rPr>
          <w:rFonts w:ascii="宋体" w:hAnsi="宋体" w:hint="eastAsia"/>
          <w:b/>
          <w:szCs w:val="21"/>
        </w:rPr>
        <w:t>四、资源链接</w:t>
      </w:r>
    </w:p>
    <w:p w:rsidR="00F20585" w:rsidRPr="00DF060F" w:rsidRDefault="00F20585" w:rsidP="003F19E9">
      <w:pPr>
        <w:spacing w:line="360" w:lineRule="auto"/>
        <w:ind w:firstLineChars="300" w:firstLine="31680"/>
        <w:rPr>
          <w:rFonts w:ascii="宋体"/>
          <w:szCs w:val="21"/>
        </w:rPr>
      </w:pPr>
      <w:r w:rsidRPr="00DF060F">
        <w:rPr>
          <w:rFonts w:ascii="宋体" w:hAnsi="宋体" w:hint="eastAsia"/>
          <w:szCs w:val="21"/>
        </w:rPr>
        <w:t>教育科学出版社</w:t>
      </w:r>
      <w:r w:rsidRPr="00DF060F">
        <w:rPr>
          <w:rFonts w:ascii="宋体" w:hAnsi="宋体"/>
          <w:szCs w:val="21"/>
        </w:rPr>
        <w:t>2018</w:t>
      </w:r>
      <w:r w:rsidRPr="00DF060F">
        <w:rPr>
          <w:rFonts w:ascii="宋体" w:hAnsi="宋体" w:hint="eastAsia"/>
          <w:szCs w:val="21"/>
        </w:rPr>
        <w:t>年</w:t>
      </w:r>
      <w:r w:rsidRPr="00DF060F">
        <w:rPr>
          <w:rFonts w:ascii="宋体" w:hAnsi="宋体"/>
          <w:szCs w:val="21"/>
        </w:rPr>
        <w:t>12</w:t>
      </w:r>
      <w:r w:rsidRPr="00DF060F">
        <w:rPr>
          <w:rFonts w:ascii="宋体" w:hAnsi="宋体" w:hint="eastAsia"/>
          <w:szCs w:val="21"/>
        </w:rPr>
        <w:t>月第二版三年级下册综合实践活动主题一</w:t>
      </w:r>
      <w:r w:rsidRPr="00DF060F">
        <w:rPr>
          <w:rFonts w:ascii="宋体" w:hAnsi="宋体"/>
          <w:szCs w:val="21"/>
        </w:rPr>
        <w:t xml:space="preserve"> </w:t>
      </w:r>
      <w:r w:rsidRPr="00DF060F">
        <w:rPr>
          <w:rFonts w:ascii="宋体" w:hAnsi="宋体" w:hint="eastAsia"/>
          <w:szCs w:val="21"/>
        </w:rPr>
        <w:t>《丰富的课余生活》</w:t>
      </w:r>
      <w:r w:rsidRPr="00DF060F">
        <w:rPr>
          <w:rFonts w:ascii="宋体"/>
          <w:szCs w:val="21"/>
        </w:rPr>
        <w:t>----</w:t>
      </w:r>
      <w:r w:rsidRPr="00DF060F">
        <w:rPr>
          <w:rFonts w:ascii="宋体" w:hAnsi="宋体" w:hint="eastAsia"/>
          <w:szCs w:val="21"/>
        </w:rPr>
        <w:t>《社会公益活动我参与》</w:t>
      </w:r>
      <w:r w:rsidRPr="00DF060F">
        <w:rPr>
          <w:rFonts w:ascii="宋体" w:hAnsi="宋体"/>
          <w:szCs w:val="21"/>
        </w:rPr>
        <w:t>P12-16</w:t>
      </w:r>
      <w:r w:rsidRPr="00DF060F">
        <w:rPr>
          <w:rFonts w:ascii="宋体" w:hAnsi="宋体" w:hint="eastAsia"/>
          <w:szCs w:val="21"/>
        </w:rPr>
        <w:t>页</w:t>
      </w:r>
    </w:p>
    <w:p w:rsidR="00F20585" w:rsidRPr="006B2F46" w:rsidRDefault="00F20585" w:rsidP="006B2F46">
      <w:pPr>
        <w:spacing w:line="360" w:lineRule="auto"/>
        <w:ind w:firstLine="420"/>
        <w:rPr>
          <w:rFonts w:ascii="宋体"/>
          <w:szCs w:val="21"/>
        </w:rPr>
      </w:pPr>
    </w:p>
    <w:sectPr w:rsidR="00F20585" w:rsidRPr="006B2F46" w:rsidSect="00A562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0585" w:rsidRDefault="00F20585" w:rsidP="0072756B">
      <w:r>
        <w:separator/>
      </w:r>
    </w:p>
  </w:endnote>
  <w:endnote w:type="continuationSeparator" w:id="0">
    <w:p w:rsidR="00F20585" w:rsidRDefault="00F20585" w:rsidP="007275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0585" w:rsidRDefault="00F20585" w:rsidP="0072756B">
      <w:r>
        <w:separator/>
      </w:r>
    </w:p>
  </w:footnote>
  <w:footnote w:type="continuationSeparator" w:id="0">
    <w:p w:rsidR="00F20585" w:rsidRDefault="00F20585" w:rsidP="0072756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2974"/>
    <w:multiLevelType w:val="hybridMultilevel"/>
    <w:tmpl w:val="2E106800"/>
    <w:lvl w:ilvl="0" w:tplc="8B2451C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">
    <w:nsid w:val="04920AD1"/>
    <w:multiLevelType w:val="hybridMultilevel"/>
    <w:tmpl w:val="39642974"/>
    <w:lvl w:ilvl="0" w:tplc="BA20F9CA">
      <w:start w:val="1"/>
      <w:numFmt w:val="decimal"/>
      <w:lvlText w:val="（%1）"/>
      <w:lvlJc w:val="left"/>
      <w:pPr>
        <w:ind w:left="420" w:hanging="4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2">
    <w:nsid w:val="0C9D0CB8"/>
    <w:multiLevelType w:val="hybridMultilevel"/>
    <w:tmpl w:val="4A5AAC58"/>
    <w:lvl w:ilvl="0" w:tplc="93128536">
      <w:start w:val="1"/>
      <w:numFmt w:val="decimal"/>
      <w:lvlText w:val="（%1）"/>
      <w:lvlJc w:val="left"/>
      <w:pPr>
        <w:ind w:left="420" w:hanging="420"/>
      </w:pPr>
      <w:rPr>
        <w:rFonts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E2D0BFF"/>
    <w:multiLevelType w:val="hybridMultilevel"/>
    <w:tmpl w:val="E81E540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EAF0ACA"/>
    <w:multiLevelType w:val="hybridMultilevel"/>
    <w:tmpl w:val="356003B6"/>
    <w:lvl w:ilvl="0" w:tplc="6250267E">
      <w:start w:val="1"/>
      <w:numFmt w:val="decimal"/>
      <w:lvlText w:val="%1．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5">
    <w:nsid w:val="11F4635A"/>
    <w:multiLevelType w:val="hybridMultilevel"/>
    <w:tmpl w:val="84A2DE6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>
    <w:nsid w:val="16AD1E84"/>
    <w:multiLevelType w:val="hybridMultilevel"/>
    <w:tmpl w:val="5AD06612"/>
    <w:lvl w:ilvl="0" w:tplc="105E591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7">
    <w:nsid w:val="2F2A20B3"/>
    <w:multiLevelType w:val="hybridMultilevel"/>
    <w:tmpl w:val="F9D26F14"/>
    <w:lvl w:ilvl="0" w:tplc="F6EC589E">
      <w:start w:val="1"/>
      <w:numFmt w:val="decimal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8">
    <w:nsid w:val="36FA5CDC"/>
    <w:multiLevelType w:val="hybridMultilevel"/>
    <w:tmpl w:val="410E04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3D1C13DC"/>
    <w:multiLevelType w:val="hybridMultilevel"/>
    <w:tmpl w:val="3132D64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4E246E88"/>
    <w:multiLevelType w:val="hybridMultilevel"/>
    <w:tmpl w:val="67300D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500F198A"/>
    <w:multiLevelType w:val="hybridMultilevel"/>
    <w:tmpl w:val="3BA817B2"/>
    <w:lvl w:ilvl="0" w:tplc="39B07FCC">
      <w:start w:val="1"/>
      <w:numFmt w:val="japaneseCounting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2">
    <w:nsid w:val="51E20BC3"/>
    <w:multiLevelType w:val="hybridMultilevel"/>
    <w:tmpl w:val="3BDCCC3A"/>
    <w:lvl w:ilvl="0" w:tplc="2EC255FC">
      <w:start w:val="1"/>
      <w:numFmt w:val="japaneseCounting"/>
      <w:lvlText w:val="%1、"/>
      <w:lvlJc w:val="left"/>
      <w:pPr>
        <w:ind w:left="720" w:hanging="720"/>
      </w:pPr>
      <w:rPr>
        <w:rFonts w:ascii="宋体" w:eastAsia="宋体" w:cs="Times New Roman" w:hint="default"/>
        <w:b w:val="0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3">
    <w:nsid w:val="574529AF"/>
    <w:multiLevelType w:val="hybridMultilevel"/>
    <w:tmpl w:val="F42A750A"/>
    <w:lvl w:ilvl="0" w:tplc="3BFE03FA">
      <w:start w:val="1"/>
      <w:numFmt w:val="decimal"/>
      <w:lvlText w:val="%1．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4">
    <w:nsid w:val="57BC126C"/>
    <w:multiLevelType w:val="hybridMultilevel"/>
    <w:tmpl w:val="C28C10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57FD3D11"/>
    <w:multiLevelType w:val="hybridMultilevel"/>
    <w:tmpl w:val="0226C084"/>
    <w:lvl w:ilvl="0" w:tplc="0409000F">
      <w:start w:val="1"/>
      <w:numFmt w:val="decimal"/>
      <w:lvlText w:val="%1."/>
      <w:lvlJc w:val="left"/>
      <w:pPr>
        <w:ind w:left="420" w:hanging="420"/>
      </w:pPr>
      <w:rPr>
        <w:rFonts w:cs="Times New Roma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6">
    <w:nsid w:val="5AC03455"/>
    <w:multiLevelType w:val="hybridMultilevel"/>
    <w:tmpl w:val="EBEA2A8C"/>
    <w:lvl w:ilvl="0" w:tplc="93128536">
      <w:start w:val="1"/>
      <w:numFmt w:val="decimal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7">
    <w:nsid w:val="7CDB3E31"/>
    <w:multiLevelType w:val="hybridMultilevel"/>
    <w:tmpl w:val="0226C084"/>
    <w:lvl w:ilvl="0" w:tplc="0409000F">
      <w:start w:val="1"/>
      <w:numFmt w:val="decimal"/>
      <w:lvlText w:val="%1."/>
      <w:lvlJc w:val="left"/>
      <w:pPr>
        <w:ind w:left="420" w:hanging="420"/>
      </w:pPr>
      <w:rPr>
        <w:rFonts w:cs="Times New Roma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10"/>
  </w:num>
  <w:num w:numId="2">
    <w:abstractNumId w:val="8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13"/>
  </w:num>
  <w:num w:numId="8">
    <w:abstractNumId w:val="15"/>
  </w:num>
  <w:num w:numId="9">
    <w:abstractNumId w:val="1"/>
  </w:num>
  <w:num w:numId="10">
    <w:abstractNumId w:val="7"/>
  </w:num>
  <w:num w:numId="11">
    <w:abstractNumId w:val="14"/>
  </w:num>
  <w:num w:numId="12">
    <w:abstractNumId w:val="11"/>
  </w:num>
  <w:num w:numId="13">
    <w:abstractNumId w:val="17"/>
  </w:num>
  <w:num w:numId="14">
    <w:abstractNumId w:val="12"/>
  </w:num>
  <w:num w:numId="15">
    <w:abstractNumId w:val="16"/>
  </w:num>
  <w:num w:numId="16">
    <w:abstractNumId w:val="9"/>
  </w:num>
  <w:num w:numId="17">
    <w:abstractNumId w:val="2"/>
  </w:num>
  <w:num w:numId="1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87022"/>
    <w:rsid w:val="00001B63"/>
    <w:rsid w:val="00015539"/>
    <w:rsid w:val="00026EF1"/>
    <w:rsid w:val="00027014"/>
    <w:rsid w:val="00030425"/>
    <w:rsid w:val="00034D2E"/>
    <w:rsid w:val="00044878"/>
    <w:rsid w:val="000566C6"/>
    <w:rsid w:val="00066181"/>
    <w:rsid w:val="00074450"/>
    <w:rsid w:val="000803E7"/>
    <w:rsid w:val="000B3B9D"/>
    <w:rsid w:val="000D6AEF"/>
    <w:rsid w:val="000E39CB"/>
    <w:rsid w:val="000E4601"/>
    <w:rsid w:val="001133CE"/>
    <w:rsid w:val="00122F4C"/>
    <w:rsid w:val="00135EE4"/>
    <w:rsid w:val="00140B65"/>
    <w:rsid w:val="001704F3"/>
    <w:rsid w:val="0017352B"/>
    <w:rsid w:val="00174C7D"/>
    <w:rsid w:val="00176EEB"/>
    <w:rsid w:val="0017757B"/>
    <w:rsid w:val="00190790"/>
    <w:rsid w:val="001B1028"/>
    <w:rsid w:val="001B45C8"/>
    <w:rsid w:val="001B4839"/>
    <w:rsid w:val="001D46B6"/>
    <w:rsid w:val="001F4BAA"/>
    <w:rsid w:val="001F5C99"/>
    <w:rsid w:val="00235B38"/>
    <w:rsid w:val="00277384"/>
    <w:rsid w:val="00285E10"/>
    <w:rsid w:val="00290BC6"/>
    <w:rsid w:val="002D4186"/>
    <w:rsid w:val="002F2F49"/>
    <w:rsid w:val="002F304A"/>
    <w:rsid w:val="00304D01"/>
    <w:rsid w:val="00310E46"/>
    <w:rsid w:val="003310B8"/>
    <w:rsid w:val="00334FA6"/>
    <w:rsid w:val="00340813"/>
    <w:rsid w:val="00357ABB"/>
    <w:rsid w:val="0036029B"/>
    <w:rsid w:val="003634A2"/>
    <w:rsid w:val="00364AAF"/>
    <w:rsid w:val="00364FD0"/>
    <w:rsid w:val="003903DF"/>
    <w:rsid w:val="00392105"/>
    <w:rsid w:val="003A5453"/>
    <w:rsid w:val="003B734B"/>
    <w:rsid w:val="003C7DAF"/>
    <w:rsid w:val="003F19E9"/>
    <w:rsid w:val="00407B26"/>
    <w:rsid w:val="00416692"/>
    <w:rsid w:val="00416E06"/>
    <w:rsid w:val="00421E49"/>
    <w:rsid w:val="0044543F"/>
    <w:rsid w:val="00496E58"/>
    <w:rsid w:val="004A3A72"/>
    <w:rsid w:val="004B0800"/>
    <w:rsid w:val="004B15B9"/>
    <w:rsid w:val="004B7235"/>
    <w:rsid w:val="004E682A"/>
    <w:rsid w:val="004F0F22"/>
    <w:rsid w:val="004F3103"/>
    <w:rsid w:val="005008CB"/>
    <w:rsid w:val="00520CAF"/>
    <w:rsid w:val="00530016"/>
    <w:rsid w:val="00534418"/>
    <w:rsid w:val="00580BCC"/>
    <w:rsid w:val="00597B06"/>
    <w:rsid w:val="005A2FD2"/>
    <w:rsid w:val="005A6321"/>
    <w:rsid w:val="005B29E0"/>
    <w:rsid w:val="005B5B3D"/>
    <w:rsid w:val="00607181"/>
    <w:rsid w:val="00612DC9"/>
    <w:rsid w:val="00644CD0"/>
    <w:rsid w:val="00652907"/>
    <w:rsid w:val="00665FDA"/>
    <w:rsid w:val="0068028A"/>
    <w:rsid w:val="006941EB"/>
    <w:rsid w:val="00695678"/>
    <w:rsid w:val="006A0739"/>
    <w:rsid w:val="006A54A7"/>
    <w:rsid w:val="006B036A"/>
    <w:rsid w:val="006B1204"/>
    <w:rsid w:val="006B2F46"/>
    <w:rsid w:val="006E37E0"/>
    <w:rsid w:val="006F094D"/>
    <w:rsid w:val="006F1DBE"/>
    <w:rsid w:val="006F5818"/>
    <w:rsid w:val="006F7725"/>
    <w:rsid w:val="00711F07"/>
    <w:rsid w:val="00716380"/>
    <w:rsid w:val="00723824"/>
    <w:rsid w:val="0072756B"/>
    <w:rsid w:val="00771C61"/>
    <w:rsid w:val="007767AD"/>
    <w:rsid w:val="00777606"/>
    <w:rsid w:val="007A7ABF"/>
    <w:rsid w:val="007B1796"/>
    <w:rsid w:val="007E3E9B"/>
    <w:rsid w:val="007E7669"/>
    <w:rsid w:val="007F2CB2"/>
    <w:rsid w:val="007F337D"/>
    <w:rsid w:val="007F6AF3"/>
    <w:rsid w:val="00801E8E"/>
    <w:rsid w:val="008174D2"/>
    <w:rsid w:val="00822AB3"/>
    <w:rsid w:val="00851790"/>
    <w:rsid w:val="00851D37"/>
    <w:rsid w:val="00862B10"/>
    <w:rsid w:val="00862CF0"/>
    <w:rsid w:val="00884BE5"/>
    <w:rsid w:val="00887022"/>
    <w:rsid w:val="008C3053"/>
    <w:rsid w:val="008D70C4"/>
    <w:rsid w:val="008E3170"/>
    <w:rsid w:val="008E6D80"/>
    <w:rsid w:val="008F6957"/>
    <w:rsid w:val="009129E8"/>
    <w:rsid w:val="00937C6F"/>
    <w:rsid w:val="009628AB"/>
    <w:rsid w:val="009702CE"/>
    <w:rsid w:val="009713FD"/>
    <w:rsid w:val="00972CBD"/>
    <w:rsid w:val="00972D8B"/>
    <w:rsid w:val="00990FB9"/>
    <w:rsid w:val="009967EF"/>
    <w:rsid w:val="009B4D2A"/>
    <w:rsid w:val="009B4D64"/>
    <w:rsid w:val="009D0CC2"/>
    <w:rsid w:val="009D4B62"/>
    <w:rsid w:val="009E4EB9"/>
    <w:rsid w:val="009E7C9B"/>
    <w:rsid w:val="00A0745E"/>
    <w:rsid w:val="00A12395"/>
    <w:rsid w:val="00A1351D"/>
    <w:rsid w:val="00A2431A"/>
    <w:rsid w:val="00A36448"/>
    <w:rsid w:val="00A562FF"/>
    <w:rsid w:val="00A96099"/>
    <w:rsid w:val="00A9641A"/>
    <w:rsid w:val="00AC773C"/>
    <w:rsid w:val="00AD4DD9"/>
    <w:rsid w:val="00B3709A"/>
    <w:rsid w:val="00B4518C"/>
    <w:rsid w:val="00B565A4"/>
    <w:rsid w:val="00B851B3"/>
    <w:rsid w:val="00BA7ECB"/>
    <w:rsid w:val="00BC6959"/>
    <w:rsid w:val="00BD453B"/>
    <w:rsid w:val="00BE75C9"/>
    <w:rsid w:val="00BF1C4A"/>
    <w:rsid w:val="00C07CCA"/>
    <w:rsid w:val="00C130AE"/>
    <w:rsid w:val="00C175C7"/>
    <w:rsid w:val="00C40784"/>
    <w:rsid w:val="00C50860"/>
    <w:rsid w:val="00C551DD"/>
    <w:rsid w:val="00C90B2F"/>
    <w:rsid w:val="00C92CD4"/>
    <w:rsid w:val="00CA3CAA"/>
    <w:rsid w:val="00CA5B31"/>
    <w:rsid w:val="00CB08A8"/>
    <w:rsid w:val="00CB0DC4"/>
    <w:rsid w:val="00CC3F5A"/>
    <w:rsid w:val="00CD55C7"/>
    <w:rsid w:val="00CD7D19"/>
    <w:rsid w:val="00CE1908"/>
    <w:rsid w:val="00D037B9"/>
    <w:rsid w:val="00D0696E"/>
    <w:rsid w:val="00D222E8"/>
    <w:rsid w:val="00D40002"/>
    <w:rsid w:val="00D41B31"/>
    <w:rsid w:val="00D47FCB"/>
    <w:rsid w:val="00D51166"/>
    <w:rsid w:val="00D67AE9"/>
    <w:rsid w:val="00D72D41"/>
    <w:rsid w:val="00D7456F"/>
    <w:rsid w:val="00D86A6A"/>
    <w:rsid w:val="00D92039"/>
    <w:rsid w:val="00D934AA"/>
    <w:rsid w:val="00DB59B1"/>
    <w:rsid w:val="00DC07B5"/>
    <w:rsid w:val="00DE17C0"/>
    <w:rsid w:val="00DF060F"/>
    <w:rsid w:val="00DF1D49"/>
    <w:rsid w:val="00E03C56"/>
    <w:rsid w:val="00E215C2"/>
    <w:rsid w:val="00E27BD3"/>
    <w:rsid w:val="00E34E7F"/>
    <w:rsid w:val="00E61383"/>
    <w:rsid w:val="00E65CD8"/>
    <w:rsid w:val="00E75E52"/>
    <w:rsid w:val="00E80BCF"/>
    <w:rsid w:val="00E861D5"/>
    <w:rsid w:val="00E878FB"/>
    <w:rsid w:val="00E92B49"/>
    <w:rsid w:val="00EA33D8"/>
    <w:rsid w:val="00EF30E7"/>
    <w:rsid w:val="00EF3C51"/>
    <w:rsid w:val="00EF3C7E"/>
    <w:rsid w:val="00F02B7D"/>
    <w:rsid w:val="00F0547E"/>
    <w:rsid w:val="00F10BDC"/>
    <w:rsid w:val="00F12B6C"/>
    <w:rsid w:val="00F1574F"/>
    <w:rsid w:val="00F20585"/>
    <w:rsid w:val="00F369D6"/>
    <w:rsid w:val="00F40221"/>
    <w:rsid w:val="00F849E1"/>
    <w:rsid w:val="00F9046C"/>
    <w:rsid w:val="00F91C94"/>
    <w:rsid w:val="05B26CB9"/>
    <w:rsid w:val="0B9518DC"/>
    <w:rsid w:val="0BB74AF8"/>
    <w:rsid w:val="112D5219"/>
    <w:rsid w:val="11B3159E"/>
    <w:rsid w:val="1D17518D"/>
    <w:rsid w:val="1EB82BF7"/>
    <w:rsid w:val="240C05D5"/>
    <w:rsid w:val="25DF0D75"/>
    <w:rsid w:val="29B67412"/>
    <w:rsid w:val="35552EF7"/>
    <w:rsid w:val="3AE75C95"/>
    <w:rsid w:val="3B970BBC"/>
    <w:rsid w:val="40F453C7"/>
    <w:rsid w:val="443935A4"/>
    <w:rsid w:val="45BE5A56"/>
    <w:rsid w:val="47510996"/>
    <w:rsid w:val="4845103A"/>
    <w:rsid w:val="4CAB0661"/>
    <w:rsid w:val="4EC90FC9"/>
    <w:rsid w:val="5DF34765"/>
    <w:rsid w:val="621C6AFC"/>
    <w:rsid w:val="64274292"/>
    <w:rsid w:val="67465684"/>
    <w:rsid w:val="74A417A6"/>
    <w:rsid w:val="74CC7580"/>
    <w:rsid w:val="7C535F61"/>
    <w:rsid w:val="7EDD3F5E"/>
    <w:rsid w:val="7FC61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A562FF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rsid w:val="002D4186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D4186"/>
    <w:rPr>
      <w:rFonts w:cs="Times New Roman"/>
      <w:kern w:val="2"/>
      <w:sz w:val="18"/>
    </w:rPr>
  </w:style>
  <w:style w:type="paragraph" w:styleId="Header">
    <w:name w:val="header"/>
    <w:basedOn w:val="Normal"/>
    <w:link w:val="HeaderChar"/>
    <w:uiPriority w:val="99"/>
    <w:rsid w:val="007275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2756B"/>
    <w:rPr>
      <w:rFonts w:cs="Times New Roman"/>
      <w:kern w:val="2"/>
      <w:sz w:val="18"/>
    </w:rPr>
  </w:style>
  <w:style w:type="paragraph" w:styleId="Footer">
    <w:name w:val="footer"/>
    <w:basedOn w:val="Normal"/>
    <w:link w:val="FooterChar"/>
    <w:uiPriority w:val="99"/>
    <w:rsid w:val="007275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2756B"/>
    <w:rPr>
      <w:rFonts w:cs="Times New Roman"/>
      <w:kern w:val="2"/>
      <w:sz w:val="18"/>
    </w:rPr>
  </w:style>
  <w:style w:type="paragraph" w:styleId="ListParagraph">
    <w:name w:val="List Paragraph"/>
    <w:basedOn w:val="Normal"/>
    <w:uiPriority w:val="99"/>
    <w:qFormat/>
    <w:rsid w:val="008E3170"/>
    <w:pPr>
      <w:ind w:firstLineChars="200" w:firstLine="420"/>
    </w:pPr>
  </w:style>
  <w:style w:type="table" w:styleId="TableGrid">
    <w:name w:val="Table Grid"/>
    <w:basedOn w:val="TableNormal"/>
    <w:uiPriority w:val="99"/>
    <w:rsid w:val="00C92CD4"/>
    <w:rPr>
      <w:kern w:val="0"/>
      <w:sz w:val="22"/>
      <w:szCs w:val="20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D41B31"/>
    <w:rPr>
      <w:rFonts w:cs="Times New Roman"/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28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187</TotalTime>
  <Pages>4</Pages>
  <Words>220</Words>
  <Characters>1257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MAMI</dc:creator>
  <cp:keywords/>
  <dc:description/>
  <cp:lastModifiedBy>微软用户</cp:lastModifiedBy>
  <cp:revision>24</cp:revision>
  <cp:lastPrinted>2020-02-04T11:25:00Z</cp:lastPrinted>
  <dcterms:created xsi:type="dcterms:W3CDTF">2021-02-18T03:02:00Z</dcterms:created>
  <dcterms:modified xsi:type="dcterms:W3CDTF">2021-02-27T15:11:00Z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