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DF3" w:rsidRDefault="00D85DF3">
      <w:pPr>
        <w:jc w:val="center"/>
        <w:rPr>
          <w:rFonts w:ascii="宋体"/>
          <w:b/>
          <w:color w:val="FF0000"/>
          <w:sz w:val="32"/>
          <w:szCs w:val="32"/>
        </w:rPr>
      </w:pPr>
      <w:bookmarkStart w:id="0" w:name="_GoBack"/>
      <w:bookmarkEnd w:id="0"/>
      <w:r>
        <w:rPr>
          <w:rFonts w:ascii="宋体" w:hAnsi="宋体" w:hint="eastAsia"/>
          <w:b/>
          <w:sz w:val="32"/>
          <w:szCs w:val="32"/>
        </w:rPr>
        <w:t>学习主题：意大利民歌</w:t>
      </w:r>
    </w:p>
    <w:p w:rsidR="00D85DF3" w:rsidRDefault="00D85DF3">
      <w:pPr>
        <w:jc w:val="center"/>
        <w:rPr>
          <w:rFonts w:ascii="宋体"/>
          <w:b/>
          <w:sz w:val="32"/>
          <w:szCs w:val="32"/>
        </w:rPr>
      </w:pPr>
    </w:p>
    <w:p w:rsidR="00D85DF3" w:rsidRDefault="00D85DF3">
      <w:pPr>
        <w:pStyle w:val="ListParagraph"/>
        <w:numPr>
          <w:ilvl w:val="0"/>
          <w:numId w:val="1"/>
        </w:numPr>
        <w:ind w:firstLineChars="0"/>
        <w:rPr>
          <w:rFonts w:ascii="宋体"/>
          <w:b/>
          <w:color w:val="FF0000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学习目标</w:t>
      </w:r>
    </w:p>
    <w:p w:rsidR="00D85DF3" w:rsidRPr="00E65FEC" w:rsidRDefault="00D85DF3" w:rsidP="00E65FEC">
      <w:pPr>
        <w:ind w:firstLineChars="200" w:firstLine="3168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同学们，今天我们学习的主题是《意大利民歌》，这节课我们将在学习意大利民歌《卡普里岛》的演唱活动中，领略异国的音乐风情。了解每个乐段的不同情绪，有感情地演唱意大利民歌《卡普里岛》，</w:t>
      </w:r>
      <w:r w:rsidRPr="00E65FEC">
        <w:rPr>
          <w:rFonts w:ascii="宋体" w:hAnsi="宋体" w:hint="eastAsia"/>
          <w:sz w:val="28"/>
          <w:szCs w:val="28"/>
        </w:rPr>
        <w:t>知道</w:t>
      </w:r>
      <w:r w:rsidRPr="00E65FEC">
        <w:rPr>
          <w:rFonts w:ascii="宋体" w:hAnsi="宋体"/>
          <w:sz w:val="28"/>
          <w:szCs w:val="28"/>
        </w:rPr>
        <w:t>D.C.</w:t>
      </w:r>
      <w:r w:rsidRPr="00E65FEC">
        <w:rPr>
          <w:rFonts w:ascii="宋体" w:hAnsi="宋体" w:hint="eastAsia"/>
          <w:sz w:val="28"/>
          <w:szCs w:val="28"/>
        </w:rPr>
        <w:t>反复记号的演唱顺序。</w:t>
      </w:r>
    </w:p>
    <w:p w:rsidR="00D85DF3" w:rsidRPr="00E65FEC" w:rsidRDefault="00D85DF3">
      <w:pPr>
        <w:rPr>
          <w:rFonts w:ascii="宋体"/>
          <w:b/>
          <w:sz w:val="28"/>
          <w:szCs w:val="28"/>
        </w:rPr>
      </w:pPr>
    </w:p>
    <w:p w:rsidR="00D85DF3" w:rsidRPr="00E65FEC" w:rsidRDefault="00D85DF3">
      <w:pPr>
        <w:pStyle w:val="ListParagraph"/>
        <w:numPr>
          <w:ilvl w:val="0"/>
          <w:numId w:val="1"/>
        </w:numPr>
        <w:ind w:firstLineChars="0"/>
        <w:rPr>
          <w:rFonts w:ascii="宋体"/>
          <w:b/>
          <w:sz w:val="28"/>
          <w:szCs w:val="28"/>
        </w:rPr>
      </w:pPr>
      <w:r w:rsidRPr="00E65FEC">
        <w:rPr>
          <w:rFonts w:ascii="宋体" w:hAnsi="宋体" w:hint="eastAsia"/>
          <w:b/>
          <w:sz w:val="28"/>
          <w:szCs w:val="28"/>
        </w:rPr>
        <w:t>学习活动</w:t>
      </w:r>
    </w:p>
    <w:p w:rsidR="00D85DF3" w:rsidRPr="00E65FEC" w:rsidRDefault="00D85DF3" w:rsidP="00E65FEC">
      <w:pPr>
        <w:ind w:firstLineChars="200" w:firstLine="31680"/>
        <w:rPr>
          <w:rFonts w:ascii="宋体"/>
          <w:sz w:val="28"/>
          <w:szCs w:val="28"/>
        </w:rPr>
      </w:pPr>
      <w:r w:rsidRPr="00E65FEC">
        <w:rPr>
          <w:rFonts w:ascii="宋体" w:hAnsi="宋体" w:hint="eastAsia"/>
          <w:sz w:val="28"/>
          <w:szCs w:val="28"/>
        </w:rPr>
        <w:t>活动</w:t>
      </w:r>
      <w:r w:rsidRPr="00E65FEC">
        <w:rPr>
          <w:rFonts w:ascii="宋体" w:hAnsi="宋体"/>
          <w:sz w:val="28"/>
          <w:szCs w:val="28"/>
        </w:rPr>
        <w:t>1</w:t>
      </w:r>
      <w:r w:rsidRPr="00E65FEC">
        <w:rPr>
          <w:rFonts w:ascii="宋体" w:hAnsi="宋体" w:hint="eastAsia"/>
          <w:sz w:val="28"/>
          <w:szCs w:val="28"/>
        </w:rPr>
        <w:t>：</w:t>
      </w:r>
      <w:r w:rsidRPr="00E65FEC">
        <w:rPr>
          <w:rFonts w:ascii="宋体" w:hAnsi="宋体" w:cs="Arial" w:hint="eastAsia"/>
          <w:kern w:val="0"/>
          <w:sz w:val="28"/>
          <w:szCs w:val="28"/>
        </w:rPr>
        <w:t>欣赏意大利著名男高音歌唱家帕瓦罗蒂演唱的经典作品《我的太阳》片段。</w:t>
      </w:r>
    </w:p>
    <w:p w:rsidR="00D85DF3" w:rsidRPr="00E65FEC" w:rsidRDefault="00D85DF3" w:rsidP="00E65FEC">
      <w:pPr>
        <w:ind w:firstLineChars="200" w:firstLine="31680"/>
        <w:rPr>
          <w:rFonts w:ascii="宋体"/>
          <w:sz w:val="28"/>
          <w:szCs w:val="28"/>
        </w:rPr>
      </w:pPr>
      <w:r w:rsidRPr="00E65FEC">
        <w:rPr>
          <w:rFonts w:ascii="宋体" w:hAnsi="宋体" w:hint="eastAsia"/>
          <w:sz w:val="28"/>
          <w:szCs w:val="28"/>
        </w:rPr>
        <w:t>活动</w:t>
      </w:r>
      <w:r w:rsidRPr="00E65FEC">
        <w:rPr>
          <w:rFonts w:ascii="宋体" w:hAnsi="宋体"/>
          <w:sz w:val="28"/>
          <w:szCs w:val="28"/>
        </w:rPr>
        <w:t>2</w:t>
      </w:r>
      <w:r w:rsidRPr="00E65FEC">
        <w:rPr>
          <w:rFonts w:ascii="宋体" w:hAnsi="宋体" w:hint="eastAsia"/>
          <w:sz w:val="28"/>
          <w:szCs w:val="28"/>
        </w:rPr>
        <w:t>：</w:t>
      </w:r>
      <w:r w:rsidRPr="00E65FEC">
        <w:rPr>
          <w:rFonts w:ascii="宋体" w:hAnsi="宋体" w:cs="Arial" w:hint="eastAsia"/>
          <w:kern w:val="0"/>
          <w:sz w:val="28"/>
          <w:szCs w:val="28"/>
        </w:rPr>
        <w:t>边划拍边听老师范唱歌曲《我的太阳》第一乐句，注意八分休止符的表现。</w:t>
      </w:r>
    </w:p>
    <w:p w:rsidR="00D85DF3" w:rsidRPr="00E65FEC" w:rsidRDefault="00D85DF3" w:rsidP="00E65FEC">
      <w:pPr>
        <w:spacing w:line="360" w:lineRule="auto"/>
        <w:ind w:firstLineChars="200" w:firstLine="31680"/>
        <w:rPr>
          <w:rFonts w:ascii="宋体"/>
          <w:kern w:val="0"/>
          <w:sz w:val="28"/>
          <w:szCs w:val="28"/>
        </w:rPr>
      </w:pPr>
      <w:r w:rsidRPr="00E65FEC">
        <w:rPr>
          <w:rFonts w:ascii="宋体" w:hAnsi="宋体" w:hint="eastAsia"/>
          <w:sz w:val="28"/>
          <w:szCs w:val="28"/>
        </w:rPr>
        <w:t>活动</w:t>
      </w:r>
      <w:r w:rsidRPr="00E65FEC">
        <w:rPr>
          <w:rFonts w:ascii="宋体" w:hAnsi="宋体"/>
          <w:sz w:val="28"/>
          <w:szCs w:val="28"/>
        </w:rPr>
        <w:t>3</w:t>
      </w:r>
      <w:r w:rsidRPr="00E65FEC">
        <w:rPr>
          <w:rFonts w:ascii="宋体" w:hAnsi="宋体" w:hint="eastAsia"/>
          <w:sz w:val="28"/>
          <w:szCs w:val="28"/>
        </w:rPr>
        <w:t>：体会</w:t>
      </w:r>
      <w:r w:rsidRPr="00E65FEC">
        <w:rPr>
          <w:rFonts w:ascii="宋体" w:hAnsi="宋体" w:cs="Arial" w:hint="eastAsia"/>
          <w:kern w:val="0"/>
          <w:sz w:val="28"/>
          <w:szCs w:val="28"/>
        </w:rPr>
        <w:t>在八分休止符的地方轻轻点头，然后进入歌曲演唱。</w:t>
      </w:r>
    </w:p>
    <w:p w:rsidR="00D85DF3" w:rsidRPr="00E65FEC" w:rsidRDefault="00D85DF3" w:rsidP="00E65FEC">
      <w:pPr>
        <w:spacing w:line="360" w:lineRule="auto"/>
        <w:ind w:firstLineChars="200" w:firstLine="31680"/>
        <w:rPr>
          <w:rFonts w:ascii="宋体"/>
          <w:sz w:val="28"/>
          <w:szCs w:val="28"/>
        </w:rPr>
      </w:pPr>
      <w:r w:rsidRPr="00E65FEC">
        <w:rPr>
          <w:rFonts w:ascii="宋体" w:hAnsi="宋体" w:hint="eastAsia"/>
          <w:sz w:val="28"/>
          <w:szCs w:val="28"/>
        </w:rPr>
        <w:t>活动</w:t>
      </w:r>
      <w:r w:rsidRPr="00E65FEC">
        <w:rPr>
          <w:rFonts w:ascii="宋体" w:hAnsi="宋体"/>
          <w:sz w:val="28"/>
          <w:szCs w:val="28"/>
        </w:rPr>
        <w:t>4</w:t>
      </w:r>
      <w:r w:rsidRPr="00E65FEC">
        <w:rPr>
          <w:rFonts w:ascii="宋体" w:hAnsi="宋体" w:hint="eastAsia"/>
          <w:sz w:val="28"/>
          <w:szCs w:val="28"/>
        </w:rPr>
        <w:t>：</w:t>
      </w:r>
      <w:r w:rsidRPr="00E65FEC">
        <w:rPr>
          <w:rFonts w:ascii="宋体" w:hAnsi="宋体" w:cs="Arial" w:hint="eastAsia"/>
          <w:kern w:val="0"/>
          <w:sz w:val="28"/>
          <w:szCs w:val="28"/>
        </w:rPr>
        <w:t>边听边感受歌曲情绪以及情绪的变化。</w:t>
      </w:r>
    </w:p>
    <w:p w:rsidR="00D85DF3" w:rsidRPr="00E65FEC" w:rsidRDefault="00D85DF3" w:rsidP="00E65FEC">
      <w:pPr>
        <w:ind w:firstLineChars="200" w:firstLine="31680"/>
        <w:rPr>
          <w:rFonts w:ascii="宋体"/>
          <w:sz w:val="28"/>
          <w:szCs w:val="28"/>
        </w:rPr>
      </w:pPr>
      <w:r w:rsidRPr="00E65FEC">
        <w:rPr>
          <w:rFonts w:ascii="宋体" w:hAnsi="宋体" w:hint="eastAsia"/>
          <w:sz w:val="28"/>
          <w:szCs w:val="28"/>
        </w:rPr>
        <w:t>活动</w:t>
      </w:r>
      <w:r w:rsidRPr="00E65FEC">
        <w:rPr>
          <w:rFonts w:ascii="宋体" w:hAnsi="宋体"/>
          <w:sz w:val="28"/>
          <w:szCs w:val="28"/>
        </w:rPr>
        <w:t>5</w:t>
      </w:r>
      <w:r w:rsidRPr="00E65FEC">
        <w:rPr>
          <w:rFonts w:ascii="宋体" w:hAnsi="宋体" w:hint="eastAsia"/>
          <w:sz w:val="28"/>
          <w:szCs w:val="28"/>
        </w:rPr>
        <w:t>：聆听音乐、观察歌谱中出现的</w:t>
      </w:r>
      <w:r w:rsidRPr="00E65FEC">
        <w:rPr>
          <w:rFonts w:ascii="宋体" w:hAnsi="宋体"/>
          <w:sz w:val="28"/>
          <w:szCs w:val="28"/>
        </w:rPr>
        <w:t>D.C.</w:t>
      </w:r>
      <w:r w:rsidRPr="00E65FEC">
        <w:rPr>
          <w:rFonts w:ascii="宋体" w:hAnsi="宋体" w:hint="eastAsia"/>
          <w:sz w:val="28"/>
          <w:szCs w:val="28"/>
        </w:rPr>
        <w:t>反复记号，找一找第三乐段。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 w:rsidRPr="00E65FEC">
        <w:rPr>
          <w:rFonts w:ascii="宋体" w:hAnsi="宋体" w:hint="eastAsia"/>
          <w:sz w:val="28"/>
          <w:szCs w:val="28"/>
        </w:rPr>
        <w:t>活动</w:t>
      </w:r>
      <w:r w:rsidRPr="00E65FEC">
        <w:rPr>
          <w:rFonts w:ascii="宋体" w:hAnsi="宋体"/>
          <w:sz w:val="28"/>
          <w:szCs w:val="28"/>
        </w:rPr>
        <w:t>6</w:t>
      </w:r>
      <w:r w:rsidRPr="00E65FEC">
        <w:rPr>
          <w:rFonts w:ascii="宋体" w:hAnsi="宋体" w:hint="eastAsia"/>
          <w:sz w:val="28"/>
          <w:szCs w:val="28"/>
        </w:rPr>
        <w:t>：识谱演唱第一乐段的第</w:t>
      </w:r>
      <w:r>
        <w:rPr>
          <w:rFonts w:ascii="宋体" w:hAnsi="宋体" w:hint="eastAsia"/>
          <w:sz w:val="28"/>
          <w:szCs w:val="28"/>
        </w:rPr>
        <w:t>一乐句。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：划拍来识谱演唱第一乐句。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：识谱演唱第一乐段。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>：自己识谱演唱第一乐段。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：加入歌词演唱。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11</w:t>
      </w:r>
      <w:r>
        <w:rPr>
          <w:rFonts w:ascii="宋体" w:hAnsi="宋体" w:hint="eastAsia"/>
          <w:sz w:val="28"/>
          <w:szCs w:val="28"/>
        </w:rPr>
        <w:t>：识读第二乐段的乐谱感受一下与第一乐段的不同。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12</w:t>
      </w:r>
      <w:r>
        <w:rPr>
          <w:rFonts w:ascii="宋体" w:hAnsi="宋体" w:hint="eastAsia"/>
          <w:sz w:val="28"/>
          <w:szCs w:val="28"/>
        </w:rPr>
        <w:t>：加入歌词演唱，注意每句最后的长音保持。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13</w:t>
      </w:r>
      <w:r>
        <w:rPr>
          <w:rFonts w:ascii="宋体" w:hAnsi="宋体" w:hint="eastAsia"/>
          <w:sz w:val="28"/>
          <w:szCs w:val="28"/>
        </w:rPr>
        <w:t>：加入歌词演唱歌曲第二乐段。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14</w:t>
      </w:r>
      <w:r>
        <w:rPr>
          <w:rFonts w:ascii="宋体" w:hAnsi="宋体" w:hint="eastAsia"/>
          <w:sz w:val="28"/>
          <w:szCs w:val="28"/>
        </w:rPr>
        <w:t>：直接加词演唱第三乐段，体会这个乐段是第一乐段的再现。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</w:t>
      </w:r>
      <w:r>
        <w:rPr>
          <w:rFonts w:ascii="宋体" w:hAnsi="宋体"/>
          <w:sz w:val="28"/>
          <w:szCs w:val="28"/>
        </w:rPr>
        <w:t>15</w:t>
      </w:r>
      <w:r>
        <w:rPr>
          <w:rFonts w:ascii="宋体" w:hAnsi="宋体" w:hint="eastAsia"/>
          <w:sz w:val="28"/>
          <w:szCs w:val="28"/>
        </w:rPr>
        <w:t>：用美妙的歌声来赞美这迷人的卡普里岛。</w:t>
      </w:r>
    </w:p>
    <w:p w:rsidR="00D85DF3" w:rsidRDefault="00D85DF3" w:rsidP="00E65FEC">
      <w:pPr>
        <w:ind w:firstLineChars="200" w:firstLine="31680"/>
        <w:rPr>
          <w:rFonts w:ascii="宋体"/>
          <w:sz w:val="28"/>
          <w:szCs w:val="28"/>
        </w:rPr>
      </w:pPr>
    </w:p>
    <w:p w:rsidR="00D85DF3" w:rsidRDefault="00D85DF3">
      <w:pPr>
        <w:pStyle w:val="ListParagraph"/>
        <w:numPr>
          <w:ilvl w:val="0"/>
          <w:numId w:val="1"/>
        </w:numPr>
        <w:ind w:firstLineChars="0"/>
        <w:rPr>
          <w:rFonts w:ascii="宋体"/>
          <w:b/>
          <w:color w:val="FF0000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学习资源</w:t>
      </w:r>
    </w:p>
    <w:p w:rsidR="00D85DF3" w:rsidRDefault="00D85DF3">
      <w:pPr>
        <w:pStyle w:val="ListParagraph"/>
        <w:ind w:left="420" w:firstLineChars="0" w:firstLine="0"/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《卡普里岛》歌片</w:t>
      </w:r>
    </w:p>
    <w:p w:rsidR="00D85DF3" w:rsidRDefault="00D85DF3">
      <w:pPr>
        <w:pStyle w:val="ListParagraph"/>
        <w:ind w:firstLineChars="0"/>
        <w:rPr>
          <w:rFonts w:ascii="宋体" w:eastAsia="Times New Roman"/>
          <w:b/>
          <w:sz w:val="28"/>
          <w:szCs w:val="28"/>
        </w:rPr>
      </w:pPr>
      <w:r w:rsidRPr="007D3F58">
        <w:rPr>
          <w:rFonts w:ascii="宋体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369.75pt">
            <v:imagedata r:id="rId5" o:title="" croptop="2198f" cropbottom="5000f" cropleft="5388f" cropright="5905f"/>
          </v:shape>
        </w:pict>
      </w:r>
    </w:p>
    <w:sectPr w:rsidR="00D85DF3" w:rsidSect="007D3F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82C87"/>
    <w:multiLevelType w:val="multilevel"/>
    <w:tmpl w:val="72782C87"/>
    <w:lvl w:ilvl="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3BD3"/>
    <w:rsid w:val="00040D2A"/>
    <w:rsid w:val="00046874"/>
    <w:rsid w:val="00060F6E"/>
    <w:rsid w:val="00096F6E"/>
    <w:rsid w:val="000A1976"/>
    <w:rsid w:val="000A584B"/>
    <w:rsid w:val="000D697C"/>
    <w:rsid w:val="00102DC4"/>
    <w:rsid w:val="001042F9"/>
    <w:rsid w:val="00157551"/>
    <w:rsid w:val="00157924"/>
    <w:rsid w:val="00164096"/>
    <w:rsid w:val="00193741"/>
    <w:rsid w:val="00195747"/>
    <w:rsid w:val="001B2B59"/>
    <w:rsid w:val="001C46E5"/>
    <w:rsid w:val="001C6AE2"/>
    <w:rsid w:val="001F13D4"/>
    <w:rsid w:val="00242379"/>
    <w:rsid w:val="00253C43"/>
    <w:rsid w:val="002818E1"/>
    <w:rsid w:val="002919E7"/>
    <w:rsid w:val="0029481F"/>
    <w:rsid w:val="002D4E8E"/>
    <w:rsid w:val="002E1BEA"/>
    <w:rsid w:val="002F3714"/>
    <w:rsid w:val="002F651C"/>
    <w:rsid w:val="00310BEA"/>
    <w:rsid w:val="00324904"/>
    <w:rsid w:val="003579E4"/>
    <w:rsid w:val="00375781"/>
    <w:rsid w:val="003831A0"/>
    <w:rsid w:val="00384769"/>
    <w:rsid w:val="00437C19"/>
    <w:rsid w:val="00440978"/>
    <w:rsid w:val="004445FA"/>
    <w:rsid w:val="00447CA1"/>
    <w:rsid w:val="00486630"/>
    <w:rsid w:val="004A5606"/>
    <w:rsid w:val="004D6F5E"/>
    <w:rsid w:val="004F3057"/>
    <w:rsid w:val="00523846"/>
    <w:rsid w:val="00545489"/>
    <w:rsid w:val="00547262"/>
    <w:rsid w:val="00594BF0"/>
    <w:rsid w:val="005D0B16"/>
    <w:rsid w:val="00604988"/>
    <w:rsid w:val="00604DF1"/>
    <w:rsid w:val="006117A3"/>
    <w:rsid w:val="00614C0F"/>
    <w:rsid w:val="0064688E"/>
    <w:rsid w:val="006A1161"/>
    <w:rsid w:val="006D2F18"/>
    <w:rsid w:val="006D3570"/>
    <w:rsid w:val="0071764C"/>
    <w:rsid w:val="0072164F"/>
    <w:rsid w:val="00747C69"/>
    <w:rsid w:val="007516A7"/>
    <w:rsid w:val="007523B3"/>
    <w:rsid w:val="007725B9"/>
    <w:rsid w:val="007B6382"/>
    <w:rsid w:val="007D1376"/>
    <w:rsid w:val="007D1D5F"/>
    <w:rsid w:val="007D3F58"/>
    <w:rsid w:val="007E0C99"/>
    <w:rsid w:val="007E46BD"/>
    <w:rsid w:val="007E4EB0"/>
    <w:rsid w:val="00801C49"/>
    <w:rsid w:val="008162C4"/>
    <w:rsid w:val="00843703"/>
    <w:rsid w:val="008442B2"/>
    <w:rsid w:val="00861C7B"/>
    <w:rsid w:val="00862CAB"/>
    <w:rsid w:val="00863D8C"/>
    <w:rsid w:val="00864EBD"/>
    <w:rsid w:val="00873F63"/>
    <w:rsid w:val="0087604D"/>
    <w:rsid w:val="008814D1"/>
    <w:rsid w:val="008A047B"/>
    <w:rsid w:val="008A51BD"/>
    <w:rsid w:val="008F3BD3"/>
    <w:rsid w:val="00943693"/>
    <w:rsid w:val="00945BF9"/>
    <w:rsid w:val="009958F0"/>
    <w:rsid w:val="009C0CAA"/>
    <w:rsid w:val="00A1731D"/>
    <w:rsid w:val="00A25114"/>
    <w:rsid w:val="00A420BD"/>
    <w:rsid w:val="00A83D9E"/>
    <w:rsid w:val="00A87ADB"/>
    <w:rsid w:val="00A975B9"/>
    <w:rsid w:val="00B012E8"/>
    <w:rsid w:val="00B032DE"/>
    <w:rsid w:val="00B3093A"/>
    <w:rsid w:val="00B31BF6"/>
    <w:rsid w:val="00B62531"/>
    <w:rsid w:val="00BA146E"/>
    <w:rsid w:val="00BA17D1"/>
    <w:rsid w:val="00BB0BAB"/>
    <w:rsid w:val="00BB6D4C"/>
    <w:rsid w:val="00BC0E53"/>
    <w:rsid w:val="00BC42E6"/>
    <w:rsid w:val="00BE1B2B"/>
    <w:rsid w:val="00BE590E"/>
    <w:rsid w:val="00C370A7"/>
    <w:rsid w:val="00C6444C"/>
    <w:rsid w:val="00C67F34"/>
    <w:rsid w:val="00C9095A"/>
    <w:rsid w:val="00C921FF"/>
    <w:rsid w:val="00CA4E16"/>
    <w:rsid w:val="00CB4E9B"/>
    <w:rsid w:val="00CE272E"/>
    <w:rsid w:val="00D4065C"/>
    <w:rsid w:val="00D440B8"/>
    <w:rsid w:val="00D52D53"/>
    <w:rsid w:val="00D65F69"/>
    <w:rsid w:val="00D750B2"/>
    <w:rsid w:val="00D84D8D"/>
    <w:rsid w:val="00D85DF3"/>
    <w:rsid w:val="00E02CC3"/>
    <w:rsid w:val="00E077A4"/>
    <w:rsid w:val="00E36193"/>
    <w:rsid w:val="00E555C4"/>
    <w:rsid w:val="00E65FEC"/>
    <w:rsid w:val="00E70C0F"/>
    <w:rsid w:val="00E85FB6"/>
    <w:rsid w:val="00EF65BC"/>
    <w:rsid w:val="00F05999"/>
    <w:rsid w:val="00F1366B"/>
    <w:rsid w:val="00F463E2"/>
    <w:rsid w:val="00F5559C"/>
    <w:rsid w:val="00F66699"/>
    <w:rsid w:val="00FA54F9"/>
    <w:rsid w:val="00FC3643"/>
    <w:rsid w:val="00FC3DD3"/>
    <w:rsid w:val="00FE231A"/>
    <w:rsid w:val="052F01E1"/>
    <w:rsid w:val="20985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F58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D3F58"/>
    <w:rPr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3F58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7D3F5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D3F58"/>
    <w:rPr>
      <w:sz w:val="18"/>
    </w:rPr>
  </w:style>
  <w:style w:type="paragraph" w:styleId="Header">
    <w:name w:val="header"/>
    <w:basedOn w:val="Normal"/>
    <w:link w:val="HeaderChar"/>
    <w:uiPriority w:val="99"/>
    <w:semiHidden/>
    <w:rsid w:val="007D3F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D3F58"/>
    <w:rPr>
      <w:sz w:val="18"/>
    </w:rPr>
  </w:style>
  <w:style w:type="paragraph" w:styleId="HTMLPreformatted">
    <w:name w:val="HTML Preformatted"/>
    <w:basedOn w:val="Normal"/>
    <w:link w:val="HTMLPreformattedChar"/>
    <w:uiPriority w:val="99"/>
    <w:rsid w:val="007D3F5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7D3F58"/>
    <w:rPr>
      <w:rFonts w:ascii="宋体" w:eastAsia="宋体" w:hAnsi="宋体"/>
      <w:kern w:val="0"/>
      <w:sz w:val="24"/>
    </w:rPr>
  </w:style>
  <w:style w:type="character" w:styleId="Hyperlink">
    <w:name w:val="Hyperlink"/>
    <w:basedOn w:val="DefaultParagraphFont"/>
    <w:uiPriority w:val="99"/>
    <w:semiHidden/>
    <w:rsid w:val="007D3F5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D3F5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77</Words>
  <Characters>439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学习主题：歌唱二小放牛郎</dc:title>
  <dc:subject/>
  <dc:creator>Administrator</dc:creator>
  <cp:keywords/>
  <dc:description/>
  <cp:lastModifiedBy>AutoBVT</cp:lastModifiedBy>
  <cp:revision>2</cp:revision>
  <dcterms:created xsi:type="dcterms:W3CDTF">2020-08-08T15:12:00Z</dcterms:created>
  <dcterms:modified xsi:type="dcterms:W3CDTF">2020-08-08T15:12:00Z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