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书法家的小故事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-赵孟頫</w:t>
      </w:r>
    </w:p>
    <w:p>
      <w:p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同学们好，今天我们要认识的书法家和下面的这幅作品的书写者有关，大家一起来看看吧！</w:t>
      </w:r>
    </w:p>
    <w:p>
      <w:pPr>
        <w:pStyle w:val="3"/>
        <w:spacing w:before="203"/>
        <w:ind w:left="600"/>
      </w:pPr>
      <w:r>
        <w:rPr>
          <w:b/>
          <w:bCs/>
        </w:rPr>
        <w:t>闯关游戏一：</w:t>
      </w:r>
      <w:r>
        <w:t>请同学们欣赏下面的书法作品，帖名是？又是谁写的？</w:t>
      </w:r>
    </w:p>
    <w:p>
      <w:pPr>
        <w:pStyle w:val="3"/>
        <w:spacing w:before="11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503315456" behindDoc="1" locked="0" layoutInCell="1" allowOverlap="1">
                <wp:simplePos x="0" y="0"/>
                <wp:positionH relativeFrom="page">
                  <wp:posOffset>2265045</wp:posOffset>
                </wp:positionH>
                <wp:positionV relativeFrom="paragraph">
                  <wp:posOffset>127635</wp:posOffset>
                </wp:positionV>
                <wp:extent cx="3376930" cy="3321685"/>
                <wp:effectExtent l="0" t="635" r="13970" b="1143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30" cy="3321685"/>
                          <a:chOff x="3568" y="202"/>
                          <a:chExt cx="4793" cy="4947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68" y="201"/>
                            <a:ext cx="2363" cy="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68" y="271"/>
                            <a:ext cx="2393" cy="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8.35pt;margin-top:10.05pt;height:261.55pt;width:265.9pt;mso-position-horizontal-relative:page;mso-wrap-distance-bottom:0pt;mso-wrap-distance-top:0pt;z-index:-1024;mso-width-relative:page;mso-height-relative:page;" coordorigin="3568,202" coordsize="4793,4947" o:gfxdata="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">
                <o:lock v:ext="edit" aspectratio="f"/>
                <v:shape id="图片 3" o:spid="_x0000_s1026" o:spt="75" type="#_x0000_t75" style="position:absolute;left:3568;top:201;height:4947;width:2363;" filled="f" o:preferrelative="t" stroked="f" coordsize="21600,21600" o:gfxdata="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hkys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type="#_x0000_t75" style="position:absolute;left:5968;top:271;height:4870;width:2393;" filled="f" o:preferrelative="t" stroked="f" coordsize="21600,21600" o:gfxdata="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5NX8k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4"/>
          <w:szCs w:val="24"/>
          <w:lang w:eastAsia="zh-CN"/>
        </w:rPr>
        <w:t>对，这就是元代大书法家赵孟頫的小楷作品《汲黯传》。</w:t>
      </w:r>
    </w:p>
    <w:p>
      <w:pPr>
        <w:pStyle w:val="3"/>
        <w:spacing w:before="204" w:line="400" w:lineRule="auto"/>
        <w:ind w:left="720" w:right="6244"/>
        <w:rPr>
          <w:b/>
          <w:bCs/>
          <w:spacing w:val="-2"/>
        </w:rPr>
      </w:pPr>
      <w:r>
        <w:rPr>
          <w:b/>
          <w:bCs/>
          <w:spacing w:val="-2"/>
        </w:rPr>
        <w:t>大揭秘</w:t>
      </w:r>
      <w:r>
        <w:rPr>
          <w:b/>
          <w:bCs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4791075</wp:posOffset>
            </wp:positionH>
            <wp:positionV relativeFrom="paragraph">
              <wp:posOffset>22225</wp:posOffset>
            </wp:positionV>
            <wp:extent cx="2169795" cy="3117850"/>
            <wp:effectExtent l="0" t="0" r="1905" b="6350"/>
            <wp:wrapSquare wrapText="bothSides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</w:rPr>
        <w:t>：</w:t>
      </w:r>
    </w:p>
    <w:p>
      <w:pPr>
        <w:pStyle w:val="3"/>
        <w:spacing w:before="204" w:line="400" w:lineRule="auto"/>
        <w:ind w:left="720" w:right="6244"/>
      </w:pPr>
      <w:r>
        <w:t xml:space="preserve">赵孟頫的个人档案 </w:t>
      </w:r>
    </w:p>
    <w:p>
      <w:pPr>
        <w:pStyle w:val="3"/>
        <w:spacing w:before="204" w:line="400" w:lineRule="auto"/>
        <w:ind w:left="720" w:right="6244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全</w:t>
      </w:r>
      <w:r>
        <w:t>名：赵孟頫</w:t>
      </w:r>
      <w:r>
        <w:rPr>
          <w:rFonts w:hint="eastAsia"/>
          <w:lang w:eastAsia="zh-CN"/>
        </w:rPr>
        <w:t>（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19"/>
          <w:szCs w:val="19"/>
          <w:shd w:val="clear" w:fill="FFFFFF"/>
        </w:rPr>
        <w:t>fǔ</w:t>
      </w:r>
      <w:r>
        <w:rPr>
          <w:rFonts w:hint="eastAsia"/>
          <w:lang w:eastAsia="zh-CN"/>
        </w:rPr>
        <w:t>）</w:t>
      </w:r>
    </w:p>
    <w:p>
      <w:pPr>
        <w:pStyle w:val="3"/>
        <w:spacing w:line="303" w:lineRule="exact"/>
        <w:ind w:left="720"/>
      </w:pPr>
      <w:r>
        <w:t>别名：字子昂</w:t>
      </w:r>
    </w:p>
    <w:p>
      <w:pPr>
        <w:pStyle w:val="3"/>
        <w:spacing w:before="204" w:line="398" w:lineRule="auto"/>
        <w:ind w:left="720" w:right="6244"/>
      </w:pPr>
      <w:r>
        <w:t>国籍：南宋末至元初民族：汉族</w:t>
      </w:r>
    </w:p>
    <w:p>
      <w:pPr>
        <w:pStyle w:val="3"/>
        <w:spacing w:before="1"/>
        <w:ind w:left="720"/>
      </w:pPr>
      <w:r>
        <w:t>出生地：浙江吴兴(今浙江湖州)人</w:t>
      </w:r>
    </w:p>
    <w:p>
      <w:pPr>
        <w:pStyle w:val="3"/>
        <w:spacing w:before="204"/>
        <w:ind w:left="720"/>
      </w:pPr>
      <w:r>
        <w:t>生卒日期： 1254 年 10 月 20 日至 1322 年 7 月 30 日</w:t>
      </w:r>
    </w:p>
    <w:p>
      <w:pPr>
        <w:pStyle w:val="3"/>
        <w:spacing w:before="204"/>
        <w:ind w:left="720"/>
      </w:pPr>
      <w:r>
        <w:t>主要成就：创元代新画风;创"赵体"书，"楷书四大家"之一</w:t>
      </w:r>
    </w:p>
    <w:p>
      <w:pPr>
        <w:ind w:firstLine="720" w:firstLineChars="300"/>
        <w:jc w:val="left"/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</w:pP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begin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instrText xml:space="preserve"> HYPERLINK "https://baike.so.com/doc/1130186-1195591.html" \h </w:instrTex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separate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代表作：《三门记》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zh-CN"/>
        </w:rPr>
        <w:t>、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《汲黯传》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zh-CN"/>
        </w:rPr>
        <w:t>、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《道德经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end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zh-CN"/>
        </w:rPr>
        <w:t>、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《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begin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instrText xml:space="preserve"> HYPERLINK "https://baike.so.com/doc/823566-871045.html" \h </w:instrTex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separate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胆巴碑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fldChar w:fldCharType="end"/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zh-CN"/>
        </w:rPr>
        <w:t>、</w:t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t>《洛神赋》等</w:t>
      </w:r>
    </w:p>
    <w:p>
      <w:pPr>
        <w:pStyle w:val="3"/>
        <w:spacing w:line="362" w:lineRule="auto"/>
        <w:ind w:left="120" w:right="842" w:firstLine="482" w:firstLineChars="200"/>
        <w:rPr>
          <w:rFonts w:hint="eastAsia" w:eastAsia="宋体"/>
          <w:lang w:eastAsia="zh-CN"/>
        </w:rPr>
      </w:pPr>
      <w:r>
        <w:rPr>
          <w:b/>
          <w:bCs/>
        </w:rPr>
        <w:t>闯关游戏</w:t>
      </w:r>
      <w:r>
        <w:rPr>
          <w:rFonts w:hint="eastAsia"/>
          <w:b/>
          <w:bCs/>
          <w:lang w:eastAsia="zh-CN"/>
        </w:rPr>
        <w:t>二</w:t>
      </w:r>
      <w:r>
        <w:rPr>
          <w:b/>
          <w:bCs/>
        </w:rPr>
        <w:t>：</w:t>
      </w:r>
      <w:r>
        <w:rPr>
          <w:rFonts w:hint="eastAsia"/>
          <w:b/>
          <w:bCs/>
          <w:lang w:eastAsia="zh-CN"/>
        </w:rPr>
        <w:t>想一想</w:t>
      </w:r>
    </w:p>
    <w:p>
      <w:pPr>
        <w:pStyle w:val="3"/>
        <w:spacing w:before="204"/>
        <w:ind w:left="240"/>
      </w:pPr>
      <w:r>
        <w:t>赵孟頫作为楷书四</w:t>
      </w:r>
      <w:r>
        <w:rPr>
          <w:rFonts w:hint="eastAsia"/>
          <w:lang w:eastAsia="zh-CN"/>
        </w:rPr>
        <w:t>大</w:t>
      </w:r>
      <w:r>
        <w:t>家之一，他的字和其他三人有何不同呢？写一写你的发现吧！</w:t>
      </w:r>
    </w:p>
    <w:p>
      <w:pPr>
        <w:pStyle w:val="3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171450</wp:posOffset>
            </wp:positionV>
            <wp:extent cx="992505" cy="1789430"/>
            <wp:effectExtent l="0" t="0" r="17145" b="127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04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2724150</wp:posOffset>
            </wp:positionH>
            <wp:positionV relativeFrom="paragraph">
              <wp:posOffset>142240</wp:posOffset>
            </wp:positionV>
            <wp:extent cx="1235710" cy="1828800"/>
            <wp:effectExtent l="0" t="0" r="254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5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4156075</wp:posOffset>
            </wp:positionH>
            <wp:positionV relativeFrom="paragraph">
              <wp:posOffset>149860</wp:posOffset>
            </wp:positionV>
            <wp:extent cx="1118870" cy="1814830"/>
            <wp:effectExtent l="0" t="0" r="5080" b="13970"/>
            <wp:wrapTopAndBottom/>
            <wp:docPr id="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10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5505450</wp:posOffset>
            </wp:positionH>
            <wp:positionV relativeFrom="paragraph">
              <wp:posOffset>111760</wp:posOffset>
            </wp:positionV>
            <wp:extent cx="895350" cy="1852295"/>
            <wp:effectExtent l="0" t="0" r="0" b="14605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65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230" w:right="0" w:firstLine="0"/>
        <w:jc w:val="left"/>
        <w:rPr>
          <w:rFonts w:hint="eastAsia" w:ascii="楷体_GB2312" w:hAnsi="楷体_GB2312" w:eastAsia="楷体_GB2312" w:cs="楷体_GB2312"/>
          <w:sz w:val="22"/>
        </w:rPr>
      </w:pPr>
      <w:r>
        <w:rPr>
          <w:rFonts w:hint="eastAsia" w:ascii="楷体_GB2312" w:hAnsi="楷体_GB2312" w:eastAsia="楷体_GB2312" w:cs="楷体_GB2312"/>
          <w:sz w:val="22"/>
        </w:rPr>
        <w:t>欧阳询《九成宫醴泉铭》 柳公权《玄秘塔碑》 颜真卿《颜勤礼碑》赵孟頫《胆巴碑》</w:t>
      </w:r>
    </w:p>
    <w:p>
      <w:pPr>
        <w:spacing w:before="136"/>
        <w:ind w:left="230" w:right="0" w:firstLine="0"/>
        <w:jc w:val="left"/>
        <w:rPr>
          <w:b/>
          <w:bCs/>
        </w:rPr>
      </w:pPr>
      <w:r>
        <w:drawing>
          <wp:inline distT="0" distB="0" distL="114300" distR="114300">
            <wp:extent cx="5247640" cy="1000125"/>
            <wp:effectExtent l="0" t="0" r="1016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240"/>
        <w:rPr>
          <w:rFonts w:hint="eastAsia" w:eastAsia="宋体"/>
          <w:b/>
          <w:bCs/>
          <w:lang w:eastAsia="zh-CN"/>
        </w:rPr>
      </w:pPr>
      <w:r>
        <w:rPr>
          <w:b/>
          <w:bCs/>
        </w:rPr>
        <w:t>闯关游戏三：</w:t>
      </w:r>
      <w:r>
        <w:t>大开眼界 赵孟頫作品欣赏</w:t>
      </w:r>
      <w:r>
        <w:rPr>
          <w:rFonts w:hint="eastAsia"/>
          <w:lang w:eastAsia="zh-CN"/>
        </w:rPr>
        <w:t>（《三门记》局部）</w:t>
      </w:r>
    </w:p>
    <w:p>
      <w:pPr>
        <w:pStyle w:val="3"/>
        <w:ind w:left="240"/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576256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ge">
                  <wp:posOffset>5885180</wp:posOffset>
                </wp:positionV>
                <wp:extent cx="5723255" cy="3972560"/>
                <wp:effectExtent l="0" t="635" r="10795" b="82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3972560"/>
                          <a:chOff x="2563" y="7064"/>
                          <a:chExt cx="9013" cy="6256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63" y="7063"/>
                            <a:ext cx="6819" cy="3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任意多边形 11"/>
                        <wps:cNvSpPr/>
                        <wps:spPr>
                          <a:xfrm>
                            <a:off x="7332" y="10565"/>
                            <a:ext cx="4236" cy="23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36" h="2347">
                                <a:moveTo>
                                  <a:pt x="673" y="1693"/>
                                </a:moveTo>
                                <a:lnTo>
                                  <a:pt x="584" y="1652"/>
                                </a:lnTo>
                                <a:lnTo>
                                  <a:pt x="501" y="1610"/>
                                </a:lnTo>
                                <a:lnTo>
                                  <a:pt x="423" y="1565"/>
                                </a:lnTo>
                                <a:lnTo>
                                  <a:pt x="352" y="1518"/>
                                </a:lnTo>
                                <a:lnTo>
                                  <a:pt x="287" y="1469"/>
                                </a:lnTo>
                                <a:lnTo>
                                  <a:pt x="228" y="1419"/>
                                </a:lnTo>
                                <a:lnTo>
                                  <a:pt x="176" y="1368"/>
                                </a:lnTo>
                                <a:lnTo>
                                  <a:pt x="130" y="1315"/>
                                </a:lnTo>
                                <a:lnTo>
                                  <a:pt x="91" y="1261"/>
                                </a:lnTo>
                                <a:lnTo>
                                  <a:pt x="58" y="1206"/>
                                </a:lnTo>
                                <a:lnTo>
                                  <a:pt x="33" y="1150"/>
                                </a:lnTo>
                                <a:lnTo>
                                  <a:pt x="4" y="1036"/>
                                </a:lnTo>
                                <a:lnTo>
                                  <a:pt x="0" y="978"/>
                                </a:lnTo>
                                <a:lnTo>
                                  <a:pt x="2" y="931"/>
                                </a:lnTo>
                                <a:lnTo>
                                  <a:pt x="22" y="838"/>
                                </a:lnTo>
                                <a:lnTo>
                                  <a:pt x="59" y="747"/>
                                </a:lnTo>
                                <a:lnTo>
                                  <a:pt x="114" y="660"/>
                                </a:lnTo>
                                <a:lnTo>
                                  <a:pt x="186" y="577"/>
                                </a:lnTo>
                                <a:lnTo>
                                  <a:pt x="273" y="497"/>
                                </a:lnTo>
                                <a:lnTo>
                                  <a:pt x="322" y="459"/>
                                </a:lnTo>
                                <a:lnTo>
                                  <a:pt x="375" y="422"/>
                                </a:lnTo>
                                <a:lnTo>
                                  <a:pt x="432" y="386"/>
                                </a:lnTo>
                                <a:lnTo>
                                  <a:pt x="491" y="352"/>
                                </a:lnTo>
                                <a:lnTo>
                                  <a:pt x="554" y="318"/>
                                </a:lnTo>
                                <a:lnTo>
                                  <a:pt x="620" y="286"/>
                                </a:lnTo>
                                <a:lnTo>
                                  <a:pt x="689" y="256"/>
                                </a:lnTo>
                                <a:lnTo>
                                  <a:pt x="762" y="227"/>
                                </a:lnTo>
                                <a:lnTo>
                                  <a:pt x="836" y="199"/>
                                </a:lnTo>
                                <a:lnTo>
                                  <a:pt x="914" y="173"/>
                                </a:lnTo>
                                <a:lnTo>
                                  <a:pt x="994" y="149"/>
                                </a:lnTo>
                                <a:lnTo>
                                  <a:pt x="1077" y="126"/>
                                </a:lnTo>
                                <a:lnTo>
                                  <a:pt x="1162" y="105"/>
                                </a:lnTo>
                                <a:lnTo>
                                  <a:pt x="1249" y="86"/>
                                </a:lnTo>
                                <a:lnTo>
                                  <a:pt x="1339" y="68"/>
                                </a:lnTo>
                                <a:lnTo>
                                  <a:pt x="1430" y="53"/>
                                </a:lnTo>
                                <a:lnTo>
                                  <a:pt x="1523" y="39"/>
                                </a:lnTo>
                                <a:lnTo>
                                  <a:pt x="1619" y="27"/>
                                </a:lnTo>
                                <a:lnTo>
                                  <a:pt x="1716" y="18"/>
                                </a:lnTo>
                                <a:lnTo>
                                  <a:pt x="1814" y="10"/>
                                </a:lnTo>
                                <a:lnTo>
                                  <a:pt x="1914" y="4"/>
                                </a:lnTo>
                                <a:lnTo>
                                  <a:pt x="2015" y="1"/>
                                </a:lnTo>
                                <a:lnTo>
                                  <a:pt x="2118" y="0"/>
                                </a:lnTo>
                                <a:lnTo>
                                  <a:pt x="2221" y="1"/>
                                </a:lnTo>
                                <a:lnTo>
                                  <a:pt x="2322" y="4"/>
                                </a:lnTo>
                                <a:lnTo>
                                  <a:pt x="2422" y="10"/>
                                </a:lnTo>
                                <a:lnTo>
                                  <a:pt x="2520" y="18"/>
                                </a:lnTo>
                                <a:lnTo>
                                  <a:pt x="2617" y="27"/>
                                </a:lnTo>
                                <a:lnTo>
                                  <a:pt x="2713" y="39"/>
                                </a:lnTo>
                                <a:lnTo>
                                  <a:pt x="2806" y="53"/>
                                </a:lnTo>
                                <a:lnTo>
                                  <a:pt x="2897" y="68"/>
                                </a:lnTo>
                                <a:lnTo>
                                  <a:pt x="2987" y="86"/>
                                </a:lnTo>
                                <a:lnTo>
                                  <a:pt x="3074" y="105"/>
                                </a:lnTo>
                                <a:lnTo>
                                  <a:pt x="3159" y="126"/>
                                </a:lnTo>
                                <a:lnTo>
                                  <a:pt x="3242" y="149"/>
                                </a:lnTo>
                                <a:lnTo>
                                  <a:pt x="3322" y="173"/>
                                </a:lnTo>
                                <a:lnTo>
                                  <a:pt x="3400" y="199"/>
                                </a:lnTo>
                                <a:lnTo>
                                  <a:pt x="3474" y="227"/>
                                </a:lnTo>
                                <a:lnTo>
                                  <a:pt x="3546" y="256"/>
                                </a:lnTo>
                                <a:lnTo>
                                  <a:pt x="3616" y="286"/>
                                </a:lnTo>
                                <a:lnTo>
                                  <a:pt x="3682" y="318"/>
                                </a:lnTo>
                                <a:lnTo>
                                  <a:pt x="3745" y="352"/>
                                </a:lnTo>
                                <a:lnTo>
                                  <a:pt x="3804" y="386"/>
                                </a:lnTo>
                                <a:lnTo>
                                  <a:pt x="3861" y="422"/>
                                </a:lnTo>
                                <a:lnTo>
                                  <a:pt x="3914" y="459"/>
                                </a:lnTo>
                                <a:lnTo>
                                  <a:pt x="3963" y="497"/>
                                </a:lnTo>
                                <a:lnTo>
                                  <a:pt x="4008" y="536"/>
                                </a:lnTo>
                                <a:lnTo>
                                  <a:pt x="4088" y="618"/>
                                </a:lnTo>
                                <a:lnTo>
                                  <a:pt x="4151" y="703"/>
                                </a:lnTo>
                                <a:lnTo>
                                  <a:pt x="4198" y="792"/>
                                </a:lnTo>
                                <a:lnTo>
                                  <a:pt x="4226" y="884"/>
                                </a:lnTo>
                                <a:lnTo>
                                  <a:pt x="4236" y="978"/>
                                </a:lnTo>
                                <a:lnTo>
                                  <a:pt x="4234" y="1025"/>
                                </a:lnTo>
                                <a:lnTo>
                                  <a:pt x="4214" y="1118"/>
                                </a:lnTo>
                                <a:lnTo>
                                  <a:pt x="4177" y="1209"/>
                                </a:lnTo>
                                <a:lnTo>
                                  <a:pt x="4122" y="1296"/>
                                </a:lnTo>
                                <a:lnTo>
                                  <a:pt x="4050" y="1379"/>
                                </a:lnTo>
                                <a:lnTo>
                                  <a:pt x="3963" y="1459"/>
                                </a:lnTo>
                                <a:lnTo>
                                  <a:pt x="3914" y="1497"/>
                                </a:lnTo>
                                <a:lnTo>
                                  <a:pt x="3861" y="1534"/>
                                </a:lnTo>
                                <a:lnTo>
                                  <a:pt x="3804" y="1570"/>
                                </a:lnTo>
                                <a:lnTo>
                                  <a:pt x="3745" y="1604"/>
                                </a:lnTo>
                                <a:lnTo>
                                  <a:pt x="3682" y="1638"/>
                                </a:lnTo>
                                <a:lnTo>
                                  <a:pt x="3616" y="1669"/>
                                </a:lnTo>
                                <a:lnTo>
                                  <a:pt x="3546" y="1700"/>
                                </a:lnTo>
                                <a:lnTo>
                                  <a:pt x="3474" y="1729"/>
                                </a:lnTo>
                                <a:lnTo>
                                  <a:pt x="3400" y="1757"/>
                                </a:lnTo>
                                <a:lnTo>
                                  <a:pt x="3322" y="1783"/>
                                </a:lnTo>
                                <a:lnTo>
                                  <a:pt x="3242" y="1807"/>
                                </a:lnTo>
                                <a:lnTo>
                                  <a:pt x="3159" y="1830"/>
                                </a:lnTo>
                                <a:lnTo>
                                  <a:pt x="3074" y="1851"/>
                                </a:lnTo>
                                <a:lnTo>
                                  <a:pt x="2987" y="1870"/>
                                </a:lnTo>
                                <a:lnTo>
                                  <a:pt x="2897" y="1888"/>
                                </a:lnTo>
                                <a:lnTo>
                                  <a:pt x="2806" y="1903"/>
                                </a:lnTo>
                                <a:lnTo>
                                  <a:pt x="2713" y="1917"/>
                                </a:lnTo>
                                <a:lnTo>
                                  <a:pt x="2617" y="1929"/>
                                </a:lnTo>
                                <a:lnTo>
                                  <a:pt x="2520" y="1938"/>
                                </a:lnTo>
                                <a:lnTo>
                                  <a:pt x="2422" y="1946"/>
                                </a:lnTo>
                                <a:lnTo>
                                  <a:pt x="2322" y="1952"/>
                                </a:lnTo>
                                <a:lnTo>
                                  <a:pt x="2221" y="1955"/>
                                </a:lnTo>
                                <a:lnTo>
                                  <a:pt x="2118" y="1956"/>
                                </a:lnTo>
                                <a:lnTo>
                                  <a:pt x="2040" y="1955"/>
                                </a:lnTo>
                                <a:lnTo>
                                  <a:pt x="1963" y="1953"/>
                                </a:lnTo>
                                <a:lnTo>
                                  <a:pt x="1885" y="1950"/>
                                </a:lnTo>
                                <a:lnTo>
                                  <a:pt x="1808" y="1946"/>
                                </a:lnTo>
                                <a:lnTo>
                                  <a:pt x="1732" y="1940"/>
                                </a:lnTo>
                                <a:lnTo>
                                  <a:pt x="1656" y="1932"/>
                                </a:lnTo>
                                <a:lnTo>
                                  <a:pt x="1581" y="1924"/>
                                </a:lnTo>
                                <a:lnTo>
                                  <a:pt x="1506" y="1914"/>
                                </a:lnTo>
                                <a:lnTo>
                                  <a:pt x="1432" y="1903"/>
                                </a:lnTo>
                                <a:lnTo>
                                  <a:pt x="1359" y="1891"/>
                                </a:lnTo>
                                <a:lnTo>
                                  <a:pt x="265" y="2347"/>
                                </a:lnTo>
                                <a:lnTo>
                                  <a:pt x="673" y="16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57" y="11399"/>
                            <a:ext cx="1564" cy="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6pt;margin-top:463.4pt;height:312.8pt;width:450.65pt;mso-position-horizontal-relative:page;mso-position-vertical-relative:page;z-index:2013259776;mso-width-relative:page;mso-height-relative:page;" coordorigin="2563,7064" coordsize="9013,6256" o:gfxdata="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">
                <o:lock v:ext="edit" aspectratio="f"/>
                <v:shape id="图片 3" o:spid="_x0000_s1026" o:spt="75" alt="" type="#_x0000_t75" style="position:absolute;left:2563;top:7063;height:3424;width:6819;" filled="f" o:preferrelative="t" stroked="f" coordsize="21600,21600" o:gfxdata="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JD9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7332;top:10565;height:2347;width:4236;" filled="f" stroked="t" coordsize="4236,2347" o:gfxdata="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TIFLLsAAADb&#10;AAAADwAAAAAAAAABACAAAAAiAAAAZHJzL2Rvd25yZXYueG1sUEsBAhQAFAAAAAgAh07iQDMvBZ47&#10;AAAAOQAAABAAAAAAAAAAAQAgAAAACgEAAGRycy9zaGFwZXhtbC54bWxQSwUGAAAAAAYABgBbAQAA&#10;tAMAAAAA&#10;" path="m673,1693l584,1652,501,1610,423,1565,352,1518,287,1469,228,1419,176,1368,130,1315,91,1261,58,1206,33,1150,4,1036,0,978,2,931,22,838,59,747,114,660,186,577,273,497,322,459,375,422,432,386,491,352,554,318,620,286,689,256,762,227,836,199,914,173,994,149,1077,126,1162,105,1249,86,1339,68,1430,53,1523,39,1619,27,1716,18,1814,10,1914,4,2015,1,2118,0,2221,1,2322,4,2422,10,2520,18,2617,27,2713,39,2806,53,2897,68,2987,86,3074,105,3159,126,3242,149,3322,173,3400,199,3474,227,3546,256,3616,286,3682,318,3745,352,3804,386,3861,422,3914,459,3963,497,4008,536,4088,618,4151,703,4198,792,4226,884,4236,978,4234,1025,4214,1118,4177,1209,4122,1296,4050,1379,3963,1459,3914,1497,3861,1534,3804,1570,3745,1604,3682,1638,3616,1669,3546,1700,3474,1729,3400,1757,3322,1783,3242,1807,3159,1830,3074,1851,2987,1870,2897,1888,2806,1903,2713,1917,2617,1929,2520,1938,2422,1946,2322,1952,2221,1955,2118,1956,2040,1955,1963,1953,1885,1950,1808,1946,1732,1940,1656,1932,1581,1924,1506,1914,1432,1903,1359,1891,265,2347,673,1693xe">
                  <v:fill on="f" focussize="0,0"/>
                  <v:stroke color="#000000" joinstyle="round"/>
                  <v:imagedata o:title=""/>
                  <o:lock v:ext="edit" aspectratio="f"/>
                </v:shape>
                <v:shape id="图片 5" o:spid="_x0000_s1026" o:spt="75" alt="" type="#_x0000_t75" style="position:absolute;left:5557;top:11399;height:1920;width:1564;" filled="f" o:preferrelative="t" stroked="f" coordsize="21600,21600" o:gfxdata="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pYO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ind w:left="240"/>
        <w:rPr>
          <w:b/>
          <w:bCs/>
        </w:rPr>
      </w:pPr>
    </w:p>
    <w:p>
      <w:pPr>
        <w:pStyle w:val="3"/>
        <w:ind w:left="240"/>
        <w:rPr>
          <w:b/>
          <w:bCs/>
        </w:rPr>
      </w:pPr>
    </w:p>
    <w:p>
      <w:pPr>
        <w:pStyle w:val="3"/>
        <w:ind w:left="240"/>
        <w:rPr>
          <w:b/>
          <w:bCs/>
        </w:rPr>
      </w:pPr>
    </w:p>
    <w:p>
      <w:pPr>
        <w:pStyle w:val="3"/>
        <w:ind w:left="240"/>
        <w:rPr>
          <w:b/>
          <w:bCs/>
        </w:rPr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  <w:jc w:val="righ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264924160" behindDoc="1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45720</wp:posOffset>
            </wp:positionV>
            <wp:extent cx="1781175" cy="847725"/>
            <wp:effectExtent l="0" t="0" r="9525" b="9525"/>
            <wp:wrapThrough wrapText="bothSides">
              <wp:wrapPolygon>
                <wp:start x="0" y="0"/>
                <wp:lineTo x="0" y="21357"/>
                <wp:lineTo x="21484" y="21357"/>
                <wp:lineTo x="21484" y="0"/>
                <wp:lineTo x="0" y="0"/>
              </wp:wrapPolygon>
            </wp:wrapThrough>
            <wp:docPr id="15" name="图片 15" descr="1586480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648094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</w:t>
      </w:r>
    </w:p>
    <w:p>
      <w:pPr>
        <w:pStyle w:val="3"/>
        <w:spacing w:before="1" w:line="242" w:lineRule="auto"/>
        <w:ind w:left="5978" w:leftChars="675" w:right="103" w:hanging="4560" w:hangingChars="1900"/>
      </w:pPr>
      <w:r>
        <w:rPr>
          <w:rFonts w:hint="eastAsia"/>
          <w:lang w:val="en-US" w:eastAsia="zh-CN"/>
        </w:rPr>
        <w:t xml:space="preserve">                               </w:t>
      </w:r>
    </w:p>
    <w:p>
      <w:pPr>
        <w:pStyle w:val="3"/>
        <w:ind w:left="240"/>
        <w:rPr>
          <w:rFonts w:hint="eastAsia" w:eastAsia="宋体"/>
          <w:lang w:val="en-US" w:eastAsia="zh-CN"/>
        </w:rPr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ind w:left="240"/>
      </w:pPr>
    </w:p>
    <w:p>
      <w:pPr>
        <w:pStyle w:val="3"/>
        <w:spacing w:before="66"/>
        <w:ind w:left="120"/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zh-CN"/>
        </w:rPr>
        <w:t>闯关游戏四：</w:t>
      </w:r>
      <w:r>
        <w:t>火眼金睛</w:t>
      </w:r>
    </w:p>
    <w:p>
      <w:pPr>
        <w:pStyle w:val="3"/>
        <w:spacing w:before="204"/>
        <w:ind w:left="120"/>
      </w:pPr>
      <w:r>
        <w:t>对比发现有两个“道”字不同呢！在书中画一画找出来。</w:t>
      </w:r>
    </w:p>
    <w:p>
      <w:pPr>
        <w:pStyle w:val="3"/>
        <w:spacing w:line="362" w:lineRule="auto"/>
        <w:ind w:left="120" w:right="842"/>
        <w:jc w:val="center"/>
        <w:rPr>
          <w:position w:val="4"/>
          <w:sz w:val="20"/>
        </w:rPr>
      </w:pPr>
      <w:r>
        <w:rPr>
          <w:sz w:val="20"/>
        </w:rPr>
        <w:drawing>
          <wp:inline distT="0" distB="0" distL="0" distR="0">
            <wp:extent cx="1664970" cy="1595120"/>
            <wp:effectExtent l="0" t="0" r="11430" b="508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577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 w:eastAsia="zh-CN"/>
        </w:rPr>
        <w:t xml:space="preserve">      </w:t>
      </w:r>
      <w:r>
        <w:rPr>
          <w:position w:val="4"/>
          <w:sz w:val="20"/>
        </w:rPr>
        <w:drawing>
          <wp:inline distT="0" distB="0" distL="0" distR="0">
            <wp:extent cx="1464945" cy="1567815"/>
            <wp:effectExtent l="0" t="0" r="1905" b="13335"/>
            <wp:docPr id="1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25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6" w:line="398" w:lineRule="auto"/>
        <w:ind w:left="120" w:right="4203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26492518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15240</wp:posOffset>
            </wp:positionV>
            <wp:extent cx="3105785" cy="1466850"/>
            <wp:effectExtent l="0" t="0" r="18415" b="0"/>
            <wp:wrapTight wrapText="bothSides">
              <wp:wrapPolygon>
                <wp:start x="0" y="0"/>
                <wp:lineTo x="0" y="21319"/>
                <wp:lineTo x="21463" y="21319"/>
                <wp:lineTo x="21463" y="0"/>
                <wp:lineTo x="0" y="0"/>
              </wp:wrapPolygon>
            </wp:wrapTight>
            <wp:docPr id="34" name="图片 34" descr="15864817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648170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6" w:line="398" w:lineRule="auto"/>
        <w:ind w:left="120" w:right="4203"/>
        <w:jc w:val="left"/>
      </w:pPr>
    </w:p>
    <w:p>
      <w:pPr>
        <w:pStyle w:val="3"/>
        <w:spacing w:before="66" w:line="398" w:lineRule="auto"/>
        <w:ind w:left="120" w:right="4203"/>
        <w:jc w:val="left"/>
      </w:pPr>
      <w:r>
        <w:t xml:space="preserve"> 闯关游戏三：把宝贝带回家</w:t>
      </w:r>
    </w:p>
    <w:p>
      <w:pPr>
        <w:pStyle w:val="7"/>
        <w:numPr>
          <w:ilvl w:val="0"/>
          <w:numId w:val="1"/>
        </w:numPr>
        <w:tabs>
          <w:tab w:val="left" w:pos="481"/>
        </w:tabs>
        <w:spacing w:before="2" w:after="0" w:line="240" w:lineRule="auto"/>
        <w:ind w:left="480" w:right="0" w:hanging="360"/>
        <w:jc w:val="left"/>
        <w:rPr>
          <w:sz w:val="24"/>
        </w:rPr>
      </w:pPr>
      <w:r>
        <w:rPr>
          <w:sz w:val="24"/>
        </w:rPr>
        <w:t>折好米字格</w:t>
      </w:r>
    </w:p>
    <w:p>
      <w:pPr>
        <w:pStyle w:val="7"/>
        <w:numPr>
          <w:ilvl w:val="0"/>
          <w:numId w:val="1"/>
        </w:numPr>
        <w:tabs>
          <w:tab w:val="left" w:pos="481"/>
        </w:tabs>
        <w:spacing w:before="204" w:after="0" w:line="240" w:lineRule="auto"/>
        <w:ind w:left="480" w:right="0" w:hanging="360"/>
        <w:jc w:val="left"/>
        <w:rPr>
          <w:sz w:val="24"/>
        </w:rPr>
      </w:pPr>
      <w:r>
        <w:drawing>
          <wp:anchor distT="0" distB="0" distL="0" distR="0" simplePos="0" relativeHeight="2264920064" behindDoc="0" locked="0" layoutInCell="1" allowOverlap="1">
            <wp:simplePos x="0" y="0"/>
            <wp:positionH relativeFrom="page">
              <wp:posOffset>1671320</wp:posOffset>
            </wp:positionH>
            <wp:positionV relativeFrom="paragraph">
              <wp:posOffset>379730</wp:posOffset>
            </wp:positionV>
            <wp:extent cx="1834515" cy="1834515"/>
            <wp:effectExtent l="0" t="0" r="13335" b="13335"/>
            <wp:wrapTopAndBottom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514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264920064" behindDoc="0" locked="0" layoutInCell="1" allowOverlap="1">
            <wp:simplePos x="0" y="0"/>
            <wp:positionH relativeFrom="page">
              <wp:posOffset>3829050</wp:posOffset>
            </wp:positionH>
            <wp:positionV relativeFrom="paragraph">
              <wp:posOffset>379730</wp:posOffset>
            </wp:positionV>
            <wp:extent cx="1846580" cy="1834515"/>
            <wp:effectExtent l="0" t="0" r="1270" b="13335"/>
            <wp:wrapTopAndBottom/>
            <wp:docPr id="1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45" cy="18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两个“道”字写出区别。</w:t>
      </w:r>
    </w:p>
    <w:p>
      <w:pPr>
        <w:pStyle w:val="3"/>
        <w:spacing w:line="362" w:lineRule="auto"/>
        <w:ind w:left="120" w:right="842"/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zh-CN"/>
        </w:rPr>
        <w:t>拓展延伸：</w:t>
      </w:r>
      <w:r>
        <w:t>一展身手：</w:t>
      </w:r>
    </w:p>
    <w:p>
      <w:pPr>
        <w:pStyle w:val="3"/>
        <w:spacing w:line="362" w:lineRule="auto"/>
        <w:ind w:left="120" w:right="842"/>
      </w:pPr>
      <w:r>
        <w:t>写一写《汲黯传》中的三个词语，体会小楷字的美。</w:t>
      </w:r>
    </w:p>
    <w:p>
      <w:pPr>
        <w:pStyle w:val="3"/>
        <w:spacing w:line="362" w:lineRule="auto"/>
        <w:ind w:left="120" w:right="842"/>
      </w:pPr>
      <w:r>
        <w:drawing>
          <wp:inline distT="0" distB="0" distL="114300" distR="114300">
            <wp:extent cx="5271135" cy="1479550"/>
            <wp:effectExtent l="0" t="0" r="5715" b="635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44"/>
      </w:pPr>
      <w:r>
        <w:t>展示评价</w:t>
      </w:r>
    </w:p>
    <w:p>
      <w:pPr>
        <w:pStyle w:val="3"/>
        <w:spacing w:before="204"/>
        <w:ind w:left="120"/>
        <w:rPr>
          <w:rFonts w:hint="eastAsia" w:eastAsia="宋体"/>
          <w:lang w:eastAsia="zh-CN"/>
        </w:rPr>
      </w:pPr>
      <w:r>
        <w:t>把今天的收获赶紧记下来，回家与爸爸妈妈分享吧</w:t>
      </w:r>
      <w:r>
        <w:rPr>
          <w:rFonts w:hint="eastAsia"/>
          <w:lang w:eastAsia="zh-CN"/>
        </w:rPr>
        <w:t>！</w:t>
      </w:r>
    </w:p>
    <w:p>
      <w:pPr>
        <w:pStyle w:val="3"/>
        <w:spacing w:line="362" w:lineRule="auto"/>
        <w:ind w:left="120" w:right="842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kern w:val="2"/>
          <w:sz w:val="28"/>
          <w:szCs w:val="28"/>
          <w:lang w:val="en-US" w:eastAsia="zh-CN" w:bidi="zh-CN"/>
        </w:rPr>
        <w:t>课后小探秘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zh-CN"/>
        </w:rPr>
        <w:t>：</w:t>
      </w:r>
    </w:p>
    <w:p>
      <w:pPr>
        <w:pStyle w:val="3"/>
        <w:spacing w:line="362" w:lineRule="auto"/>
        <w:ind w:left="120" w:right="842" w:firstLine="480" w:firstLineChars="200"/>
      </w:pPr>
      <w:r>
        <w:t>赵孟頫博学多才,除书法外，在绘画上他开创元代新画风，被称为“元人冠冕”</w:t>
      </w:r>
      <w:r>
        <w:rPr>
          <w:rFonts w:hint="eastAsia"/>
          <w:lang w:eastAsia="zh-CN"/>
        </w:rPr>
        <w:t>（元代绘画最厉害的人）。他</w:t>
      </w:r>
      <w:r>
        <w:fldChar w:fldCharType="begin"/>
      </w:r>
      <w:r>
        <w:instrText xml:space="preserve"> HYPERLINK "http://www.so.com/s?q=%E6%9E%AF%E6%9C%A8%E7%AB%B9%E7%9F%B3%E5%9B%BE&amp;amp;ie=utf-8&amp;amp;src=internal_wenda_recommend_textn" \h </w:instrText>
      </w:r>
      <w:r>
        <w:fldChar w:fldCharType="separate"/>
      </w:r>
      <w:r>
        <w:t>提出的“书画同源</w:t>
      </w:r>
      <w:r>
        <w:rPr>
          <w:rFonts w:hint="eastAsia"/>
          <w:lang w:eastAsia="zh-CN"/>
        </w:rPr>
        <w:t>”，“书画同源”是</w:t>
      </w:r>
      <w:r>
        <w:t>什么含义</w:t>
      </w:r>
      <w:r>
        <w:rPr>
          <w:rFonts w:hint="eastAsia"/>
          <w:lang w:eastAsia="zh-CN"/>
        </w:rPr>
        <w:t>呢</w:t>
      </w:r>
      <w:r>
        <w:t>?我们一起进入《</w:t>
      </w:r>
      <w:r>
        <w:rPr>
          <w:rFonts w:hint="eastAsia"/>
          <w:lang w:eastAsia="zh-CN"/>
        </w:rPr>
        <w:t>秀</w:t>
      </w:r>
      <w:r>
        <w:fldChar w:fldCharType="end"/>
      </w:r>
      <w:r>
        <w:rPr>
          <w:rFonts w:hint="eastAsia"/>
          <w:lang w:eastAsia="zh-CN"/>
        </w:rPr>
        <w:t>石疏林图卷</w:t>
      </w:r>
      <w:r>
        <w:t>》题跋中找找答案</w:t>
      </w:r>
      <w:r>
        <w:rPr>
          <w:rFonts w:hint="eastAsia"/>
          <w:lang w:eastAsia="zh-CN"/>
        </w:rPr>
        <w:t>吧</w:t>
      </w:r>
      <w:r>
        <w:t>。</w:t>
      </w:r>
    </w:p>
    <w:p>
      <w:pPr>
        <w:ind w:firstLine="630" w:firstLineChars="300"/>
        <w:jc w:val="center"/>
      </w:pPr>
      <w:r>
        <w:drawing>
          <wp:inline distT="0" distB="0" distL="114300" distR="114300">
            <wp:extent cx="4526280" cy="2736215"/>
            <wp:effectExtent l="0" t="0" r="762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00" w:firstLineChars="300"/>
        <w:jc w:val="left"/>
        <w:rPr>
          <w:position w:val="2"/>
          <w:sz w:val="20"/>
        </w:rPr>
      </w:pPr>
      <w:r>
        <w:rPr>
          <w:sz w:val="20"/>
        </w:rPr>
        <w:drawing>
          <wp:inline distT="0" distB="0" distL="0" distR="0">
            <wp:extent cx="1791335" cy="1855470"/>
            <wp:effectExtent l="0" t="0" r="18415" b="1143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58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 w:eastAsia="zh-CN"/>
        </w:rPr>
        <w:t xml:space="preserve">  </w:t>
      </w:r>
      <w:r>
        <w:rPr>
          <w:position w:val="2"/>
          <w:sz w:val="20"/>
        </w:rPr>
        <w:drawing>
          <wp:inline distT="0" distB="0" distL="0" distR="0">
            <wp:extent cx="2434590" cy="1840230"/>
            <wp:effectExtent l="0" t="0" r="3810" b="762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707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439"/>
        </w:tabs>
        <w:spacing w:before="85"/>
        <w:ind w:left="1330" w:right="0" w:firstLine="0"/>
        <w:jc w:val="left"/>
        <w:rPr>
          <w:rFonts w:hint="eastAsia" w:ascii="微软雅黑" w:eastAsia="微软雅黑"/>
          <w:sz w:val="22"/>
        </w:rPr>
      </w:pPr>
      <w:r>
        <w:rPr>
          <w:rFonts w:hint="eastAsia" w:ascii="微软雅黑" w:eastAsia="微软雅黑"/>
          <w:color w:val="333333"/>
          <w:sz w:val="22"/>
        </w:rPr>
        <w:t>《双松</w:t>
      </w:r>
      <w:r>
        <w:rPr>
          <w:rFonts w:hint="eastAsia" w:ascii="微软雅黑" w:eastAsia="微软雅黑"/>
          <w:color w:val="333333"/>
          <w:spacing w:val="-3"/>
          <w:sz w:val="22"/>
        </w:rPr>
        <w:t>平</w:t>
      </w:r>
      <w:r>
        <w:rPr>
          <w:rFonts w:hint="eastAsia" w:ascii="微软雅黑" w:eastAsia="微软雅黑"/>
          <w:color w:val="333333"/>
          <w:sz w:val="22"/>
        </w:rPr>
        <w:t>远图》</w:t>
      </w:r>
      <w:r>
        <w:rPr>
          <w:rFonts w:hint="eastAsia" w:ascii="微软雅黑" w:eastAsia="微软雅黑"/>
          <w:color w:val="333333"/>
          <w:sz w:val="22"/>
        </w:rPr>
        <w:tab/>
      </w:r>
      <w:r>
        <w:rPr>
          <w:rFonts w:hint="eastAsia" w:ascii="微软雅黑" w:eastAsia="微软雅黑"/>
          <w:color w:val="333333"/>
          <w:sz w:val="22"/>
        </w:rPr>
        <w:t>《</w:t>
      </w:r>
      <w:r>
        <w:rPr>
          <w:rFonts w:hint="eastAsia" w:ascii="微软雅黑" w:eastAsia="微软雅黑"/>
          <w:color w:val="333333"/>
          <w:spacing w:val="-3"/>
          <w:sz w:val="22"/>
        </w:rPr>
        <w:t>浴马</w:t>
      </w:r>
      <w:r>
        <w:rPr>
          <w:rFonts w:hint="eastAsia" w:ascii="微软雅黑" w:eastAsia="微软雅黑"/>
          <w:color w:val="333333"/>
          <w:sz w:val="22"/>
        </w:rPr>
        <w:t>图》</w:t>
      </w:r>
    </w:p>
    <w:p>
      <w:pPr>
        <w:pStyle w:val="3"/>
        <w:spacing w:line="244" w:lineRule="auto"/>
        <w:ind w:left="120" w:right="1203" w:firstLine="359"/>
        <w:rPr>
          <w:color w:val="212121"/>
        </w:rPr>
      </w:pPr>
      <w:r>
        <w:rPr>
          <w:rFonts w:hint="eastAsia"/>
          <w:color w:val="212121"/>
          <w:lang w:eastAsia="zh-CN"/>
        </w:rPr>
        <w:t>同学们，</w:t>
      </w:r>
      <w:r>
        <w:rPr>
          <w:color w:val="212121"/>
        </w:rPr>
        <w:t>课下</w:t>
      </w:r>
      <w:r>
        <w:rPr>
          <w:rFonts w:hint="eastAsia"/>
          <w:color w:val="212121"/>
          <w:lang w:eastAsia="zh-CN"/>
        </w:rPr>
        <w:t>可以</w:t>
      </w:r>
      <w:r>
        <w:rPr>
          <w:color w:val="212121"/>
        </w:rPr>
        <w:t>查找赵孟頫</w:t>
      </w:r>
      <w:r>
        <w:rPr>
          <w:rFonts w:hint="eastAsia"/>
          <w:color w:val="212121"/>
          <w:lang w:eastAsia="zh-CN"/>
        </w:rPr>
        <w:t>其他</w:t>
      </w:r>
      <w:r>
        <w:rPr>
          <w:color w:val="212121"/>
        </w:rPr>
        <w:t>的绘画和书法作品，进一步体会“书画同源”……</w:t>
      </w:r>
    </w:p>
    <w:p>
      <w:pPr>
        <w:ind w:firstLine="600" w:firstLineChars="300"/>
        <w:jc w:val="left"/>
        <w:rPr>
          <w:rFonts w:hint="eastAsia"/>
          <w:position w:val="2"/>
          <w:sz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0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7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0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6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3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97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C699F"/>
    <w:rsid w:val="26555D8F"/>
    <w:rsid w:val="2DE4192F"/>
    <w:rsid w:val="402C699F"/>
    <w:rsid w:val="57FA344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List Paragraph"/>
    <w:basedOn w:val="1"/>
    <w:qFormat/>
    <w:uiPriority w:val="1"/>
    <w:pPr>
      <w:spacing w:before="2"/>
      <w:ind w:left="480" w:hanging="360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108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2020-04-01T00:59:00Z</dcterms:created>
  <dc:creator>华美</dc:creator>
  <cp:lastModifiedBy>华美</cp:lastModifiedBy>
  <dcterms:modified xsi:type="dcterms:W3CDTF">2020-04-10T08:25:33Z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