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7094" w:rsidRDefault="00C47094" w:rsidP="00722C53">
      <w:pPr>
        <w:spacing w:line="400" w:lineRule="exact"/>
        <w:jc w:val="center"/>
        <w:rPr>
          <w:rFonts w:ascii="宋体"/>
          <w:b/>
        </w:rPr>
      </w:pPr>
      <w:r>
        <w:rPr>
          <w:rFonts w:ascii="宋体" w:hAnsi="宋体" w:hint="eastAsia"/>
          <w:b/>
        </w:rPr>
        <w:t>辛亥革命和新民主主义革命的开始</w:t>
      </w:r>
    </w:p>
    <w:p w:rsidR="00C47094" w:rsidRDefault="00C47094">
      <w:pPr>
        <w:spacing w:line="400" w:lineRule="exact"/>
        <w:jc w:val="center"/>
        <w:rPr>
          <w:rFonts w:ascii="宋体"/>
          <w:b/>
        </w:rPr>
      </w:pPr>
      <w:r>
        <w:rPr>
          <w:rFonts w:ascii="宋体" w:hAnsi="宋体" w:hint="eastAsia"/>
          <w:b/>
        </w:rPr>
        <w:t>练习题答案</w:t>
      </w:r>
    </w:p>
    <w:p w:rsidR="00C47094" w:rsidRPr="00307D63" w:rsidRDefault="00C47094" w:rsidP="00307D63">
      <w:pPr>
        <w:spacing w:line="400" w:lineRule="exact"/>
        <w:ind w:left="480" w:hangingChars="200" w:hanging="480"/>
        <w:rPr>
          <w:rFonts w:hAnsi="宋体"/>
          <w:kern w:val="0"/>
        </w:rPr>
      </w:pPr>
      <w:r w:rsidRPr="00307D63">
        <w:rPr>
          <w:rFonts w:hAnsi="宋体"/>
          <w:kern w:val="0"/>
        </w:rPr>
        <w:t>1</w:t>
      </w:r>
      <w:r>
        <w:rPr>
          <w:rFonts w:hAnsi="宋体" w:hint="eastAsia"/>
        </w:rPr>
        <w:t>．</w:t>
      </w:r>
      <w:r w:rsidRPr="00307D63">
        <w:rPr>
          <w:rFonts w:hAnsi="宋体"/>
          <w:kern w:val="0"/>
        </w:rPr>
        <w:t>D</w:t>
      </w:r>
    </w:p>
    <w:p w:rsidR="00C47094" w:rsidRPr="00307D63" w:rsidRDefault="00C47094" w:rsidP="00602759">
      <w:pPr>
        <w:spacing w:line="400" w:lineRule="exact"/>
        <w:ind w:left="480" w:hangingChars="200" w:hanging="480"/>
        <w:rPr>
          <w:rFonts w:hAnsi="宋体"/>
          <w:kern w:val="0"/>
        </w:rPr>
      </w:pPr>
      <w:r w:rsidRPr="00307D63">
        <w:rPr>
          <w:rFonts w:hAnsi="宋体"/>
          <w:kern w:val="0"/>
        </w:rPr>
        <w:t>2</w:t>
      </w:r>
      <w:r>
        <w:rPr>
          <w:rFonts w:hAnsi="宋体" w:hint="eastAsia"/>
        </w:rPr>
        <w:t>．</w:t>
      </w:r>
      <w:r w:rsidRPr="00307D63">
        <w:rPr>
          <w:rFonts w:hAnsi="宋体"/>
          <w:kern w:val="0"/>
        </w:rPr>
        <w:t>C</w:t>
      </w:r>
    </w:p>
    <w:p w:rsidR="00C47094" w:rsidRPr="00A50A73" w:rsidRDefault="00C47094" w:rsidP="00602759">
      <w:pPr>
        <w:spacing w:line="400" w:lineRule="exact"/>
        <w:ind w:left="480" w:hangingChars="200" w:hanging="480"/>
        <w:rPr>
          <w:rFonts w:hAnsi="宋体"/>
          <w:kern w:val="0"/>
        </w:rPr>
      </w:pPr>
      <w:r w:rsidRPr="00307D63">
        <w:rPr>
          <w:rFonts w:hAnsi="宋体"/>
          <w:kern w:val="0"/>
        </w:rPr>
        <w:t>3</w:t>
      </w:r>
      <w:r>
        <w:rPr>
          <w:rFonts w:hAnsi="宋体" w:hint="eastAsia"/>
        </w:rPr>
        <w:t>．</w:t>
      </w:r>
      <w:r w:rsidRPr="00307D63">
        <w:rPr>
          <w:rFonts w:hAnsi="宋体"/>
          <w:kern w:val="0"/>
        </w:rPr>
        <w:t>A</w:t>
      </w:r>
    </w:p>
    <w:p w:rsidR="00C47094" w:rsidRPr="00A50A73" w:rsidRDefault="00C47094" w:rsidP="00602759">
      <w:pPr>
        <w:spacing w:line="400" w:lineRule="exact"/>
        <w:ind w:left="240" w:hangingChars="100" w:hanging="240"/>
        <w:rPr>
          <w:rFonts w:hAnsi="宋体"/>
          <w:kern w:val="0"/>
        </w:rPr>
      </w:pPr>
      <w:r w:rsidRPr="00307D63">
        <w:rPr>
          <w:rFonts w:hAnsi="宋体"/>
          <w:kern w:val="0"/>
        </w:rPr>
        <w:t>4</w:t>
      </w:r>
      <w:r>
        <w:rPr>
          <w:rFonts w:hAnsi="宋体" w:hint="eastAsia"/>
        </w:rPr>
        <w:t>．</w:t>
      </w:r>
      <w:r w:rsidRPr="00A50A73">
        <w:rPr>
          <w:rFonts w:hAnsi="宋体"/>
          <w:kern w:val="0"/>
        </w:rPr>
        <w:t>C</w:t>
      </w:r>
    </w:p>
    <w:p w:rsidR="00C47094" w:rsidRPr="00A50A73" w:rsidRDefault="00C47094" w:rsidP="00602759">
      <w:pPr>
        <w:spacing w:line="400" w:lineRule="exact"/>
        <w:ind w:left="480" w:hangingChars="200" w:hanging="480"/>
        <w:rPr>
          <w:rFonts w:hAnsi="宋体"/>
          <w:kern w:val="0"/>
        </w:rPr>
      </w:pPr>
      <w:r w:rsidRPr="00307D63">
        <w:rPr>
          <w:rFonts w:hAnsi="宋体"/>
          <w:kern w:val="0"/>
        </w:rPr>
        <w:t>5</w:t>
      </w:r>
      <w:r w:rsidRPr="00713253">
        <w:rPr>
          <w:rFonts w:hAnsi="宋体" w:hint="eastAsia"/>
          <w:kern w:val="0"/>
        </w:rPr>
        <w:t>．</w:t>
      </w:r>
      <w:r w:rsidRPr="00A50A73">
        <w:rPr>
          <w:rFonts w:hAnsi="宋体"/>
          <w:kern w:val="0"/>
        </w:rPr>
        <w:t xml:space="preserve">B </w:t>
      </w:r>
    </w:p>
    <w:p w:rsidR="00C47094" w:rsidRPr="00A50A73" w:rsidRDefault="00C47094" w:rsidP="00602759">
      <w:pPr>
        <w:spacing w:line="400" w:lineRule="exact"/>
        <w:ind w:left="480" w:hangingChars="200" w:hanging="480"/>
        <w:rPr>
          <w:rFonts w:hAnsi="宋体"/>
          <w:kern w:val="0"/>
        </w:rPr>
      </w:pPr>
      <w:r w:rsidRPr="00307D63">
        <w:rPr>
          <w:rFonts w:hAnsi="宋体"/>
          <w:kern w:val="0"/>
        </w:rPr>
        <w:t>6</w:t>
      </w:r>
      <w:r w:rsidRPr="00307D63">
        <w:rPr>
          <w:rFonts w:hAnsi="宋体" w:hint="eastAsia"/>
          <w:kern w:val="0"/>
        </w:rPr>
        <w:t>．</w:t>
      </w:r>
      <w:bookmarkStart w:id="0" w:name="_GoBack"/>
      <w:r w:rsidRPr="00307D63">
        <w:rPr>
          <w:rFonts w:hAnsi="宋体"/>
          <w:kern w:val="0"/>
        </w:rPr>
        <w:t>D</w:t>
      </w:r>
      <w:r w:rsidRPr="00A50A73">
        <w:rPr>
          <w:rFonts w:hAnsi="宋体"/>
          <w:kern w:val="0"/>
        </w:rPr>
        <w:t xml:space="preserve"> </w:t>
      </w:r>
    </w:p>
    <w:p w:rsidR="00C47094" w:rsidRPr="00A50A73" w:rsidRDefault="00C47094" w:rsidP="00602759">
      <w:pPr>
        <w:spacing w:line="400" w:lineRule="exact"/>
        <w:ind w:left="480" w:hangingChars="200" w:hanging="480"/>
        <w:rPr>
          <w:rFonts w:hAnsi="宋体"/>
          <w:kern w:val="0"/>
        </w:rPr>
      </w:pPr>
      <w:r w:rsidRPr="00307D63">
        <w:rPr>
          <w:rFonts w:hAnsi="宋体"/>
          <w:kern w:val="0"/>
        </w:rPr>
        <w:t>7</w:t>
      </w:r>
      <w:r>
        <w:rPr>
          <w:rFonts w:hAnsi="宋体" w:hint="eastAsia"/>
        </w:rPr>
        <w:t>．</w:t>
      </w:r>
      <w:r w:rsidRPr="00A50A73">
        <w:rPr>
          <w:rFonts w:hAnsi="宋体"/>
          <w:kern w:val="0"/>
        </w:rPr>
        <w:t xml:space="preserve">B </w:t>
      </w:r>
    </w:p>
    <w:p w:rsidR="00C47094" w:rsidRPr="00A50A73" w:rsidRDefault="00C47094" w:rsidP="00514F7A">
      <w:pPr>
        <w:spacing w:line="400" w:lineRule="exact"/>
        <w:ind w:left="480" w:hangingChars="200" w:hanging="480"/>
        <w:rPr>
          <w:rFonts w:hAnsi="宋体"/>
          <w:kern w:val="0"/>
        </w:rPr>
      </w:pPr>
      <w:r w:rsidRPr="00307D63">
        <w:rPr>
          <w:rFonts w:hAnsi="宋体"/>
          <w:kern w:val="0"/>
        </w:rPr>
        <w:t>8</w:t>
      </w:r>
      <w:r w:rsidRPr="00E4122C">
        <w:rPr>
          <w:rFonts w:hAnsi="宋体" w:hint="eastAsia"/>
          <w:kern w:val="0"/>
        </w:rPr>
        <w:t>．</w:t>
      </w:r>
      <w:r w:rsidRPr="00F50400">
        <w:rPr>
          <w:rFonts w:hAnsi="宋体"/>
          <w:kern w:val="0"/>
        </w:rPr>
        <w:t>A</w:t>
      </w:r>
      <w:r w:rsidRPr="00A50A73">
        <w:rPr>
          <w:rFonts w:hAnsi="宋体"/>
          <w:kern w:val="0"/>
        </w:rPr>
        <w:t xml:space="preserve"> </w:t>
      </w:r>
    </w:p>
    <w:p w:rsidR="00C47094" w:rsidRDefault="00C47094" w:rsidP="00514F7A">
      <w:pPr>
        <w:spacing w:line="400" w:lineRule="exact"/>
        <w:ind w:left="480" w:hangingChars="200" w:hanging="480"/>
        <w:rPr>
          <w:rFonts w:hAnsi="宋体"/>
          <w:kern w:val="0"/>
        </w:rPr>
      </w:pPr>
      <w:r>
        <w:rPr>
          <w:rFonts w:hAnsi="宋体"/>
          <w:kern w:val="0"/>
        </w:rPr>
        <w:t>9</w:t>
      </w:r>
      <w:r w:rsidRPr="00E4122C">
        <w:rPr>
          <w:rFonts w:hAnsi="宋体" w:hint="eastAsia"/>
          <w:kern w:val="0"/>
        </w:rPr>
        <w:t>．</w:t>
      </w:r>
      <w:r w:rsidRPr="00F50400">
        <w:rPr>
          <w:rFonts w:hAnsi="宋体"/>
          <w:kern w:val="0"/>
        </w:rPr>
        <w:t>C</w:t>
      </w:r>
    </w:p>
    <w:p w:rsidR="00C47094" w:rsidRPr="00A50A73" w:rsidRDefault="00C47094" w:rsidP="00514F7A">
      <w:pPr>
        <w:spacing w:line="400" w:lineRule="exact"/>
        <w:ind w:left="480" w:hangingChars="200" w:hanging="480"/>
        <w:rPr>
          <w:rFonts w:hAnsi="宋体"/>
          <w:kern w:val="0"/>
        </w:rPr>
      </w:pPr>
      <w:r>
        <w:rPr>
          <w:rFonts w:hAnsi="宋体"/>
          <w:kern w:val="0"/>
        </w:rPr>
        <w:t>10</w:t>
      </w:r>
      <w:r w:rsidRPr="00713253">
        <w:rPr>
          <w:rFonts w:hAnsi="宋体" w:hint="eastAsia"/>
          <w:kern w:val="0"/>
        </w:rPr>
        <w:t>．</w:t>
      </w:r>
      <w:r w:rsidRPr="00307D63">
        <w:rPr>
          <w:rFonts w:hAnsi="宋体"/>
          <w:kern w:val="0"/>
        </w:rPr>
        <w:t xml:space="preserve">A </w:t>
      </w:r>
    </w:p>
    <w:bookmarkEnd w:id="0"/>
    <w:p w:rsidR="00C47094" w:rsidRPr="00A50A73" w:rsidRDefault="00C47094">
      <w:pPr>
        <w:spacing w:line="400" w:lineRule="exact"/>
        <w:ind w:left="480" w:hangingChars="200" w:hanging="480"/>
        <w:rPr>
          <w:rFonts w:hAnsi="宋体"/>
          <w:kern w:val="0"/>
        </w:rPr>
      </w:pPr>
    </w:p>
    <w:sectPr w:rsidR="00C47094" w:rsidRPr="00A50A73" w:rsidSect="00C758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7094" w:rsidRDefault="00C47094" w:rsidP="009D07C7">
      <w:pPr>
        <w:spacing w:line="240" w:lineRule="auto"/>
      </w:pPr>
      <w:r>
        <w:separator/>
      </w:r>
    </w:p>
  </w:endnote>
  <w:endnote w:type="continuationSeparator" w:id="0">
    <w:p w:rsidR="00C47094" w:rsidRDefault="00C47094" w:rsidP="009D07C7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Arial Unicode MS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E-BZ-PK74818f-Identity-H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FzBookMaker5DlFont50536870946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FzBookMaker3DlFont30536870941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FzBookMaker6DlFont60536870944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FzBookMaker4DlFont40536870942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7094" w:rsidRDefault="00C47094" w:rsidP="009D07C7">
      <w:pPr>
        <w:spacing w:line="240" w:lineRule="auto"/>
      </w:pPr>
      <w:r>
        <w:separator/>
      </w:r>
    </w:p>
  </w:footnote>
  <w:footnote w:type="continuationSeparator" w:id="0">
    <w:p w:rsidR="00C47094" w:rsidRDefault="00C47094" w:rsidP="009D07C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C4A293A9"/>
    <w:multiLevelType w:val="singleLevel"/>
    <w:tmpl w:val="C4A293A9"/>
    <w:lvl w:ilvl="0">
      <w:start w:val="1"/>
      <w:numFmt w:val="chineseCounting"/>
      <w:suff w:val="nothing"/>
      <w:lvlText w:val="%1、"/>
      <w:lvlJc w:val="left"/>
      <w:rPr>
        <w:rFonts w:cs="Times New Roman"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273DF"/>
    <w:rsid w:val="000300F7"/>
    <w:rsid w:val="00037D6A"/>
    <w:rsid w:val="00056A22"/>
    <w:rsid w:val="00060838"/>
    <w:rsid w:val="000B3442"/>
    <w:rsid w:val="000E1BB6"/>
    <w:rsid w:val="001369EE"/>
    <w:rsid w:val="0014317C"/>
    <w:rsid w:val="00191DBE"/>
    <w:rsid w:val="001D1843"/>
    <w:rsid w:val="001D5B67"/>
    <w:rsid w:val="002053A4"/>
    <w:rsid w:val="002124CD"/>
    <w:rsid w:val="002204F6"/>
    <w:rsid w:val="002273DF"/>
    <w:rsid w:val="00257D02"/>
    <w:rsid w:val="0026124B"/>
    <w:rsid w:val="00307D63"/>
    <w:rsid w:val="00316F94"/>
    <w:rsid w:val="003210AE"/>
    <w:rsid w:val="00387643"/>
    <w:rsid w:val="003A0AD8"/>
    <w:rsid w:val="003D06AB"/>
    <w:rsid w:val="00402C39"/>
    <w:rsid w:val="00415A48"/>
    <w:rsid w:val="0047269F"/>
    <w:rsid w:val="0049710C"/>
    <w:rsid w:val="004F6241"/>
    <w:rsid w:val="00505FFB"/>
    <w:rsid w:val="005115FE"/>
    <w:rsid w:val="00514F7A"/>
    <w:rsid w:val="005464D7"/>
    <w:rsid w:val="00556422"/>
    <w:rsid w:val="005E6167"/>
    <w:rsid w:val="00602759"/>
    <w:rsid w:val="006223CF"/>
    <w:rsid w:val="00660F8A"/>
    <w:rsid w:val="006636B8"/>
    <w:rsid w:val="006E1387"/>
    <w:rsid w:val="0070287F"/>
    <w:rsid w:val="00713253"/>
    <w:rsid w:val="00722C53"/>
    <w:rsid w:val="00790DD9"/>
    <w:rsid w:val="007C2663"/>
    <w:rsid w:val="007E3072"/>
    <w:rsid w:val="008447FC"/>
    <w:rsid w:val="00873A53"/>
    <w:rsid w:val="00891BA7"/>
    <w:rsid w:val="008C6774"/>
    <w:rsid w:val="00985455"/>
    <w:rsid w:val="009D07C7"/>
    <w:rsid w:val="00A04FC9"/>
    <w:rsid w:val="00A45D15"/>
    <w:rsid w:val="00A50A73"/>
    <w:rsid w:val="00A90214"/>
    <w:rsid w:val="00AA0EDF"/>
    <w:rsid w:val="00AE2ED3"/>
    <w:rsid w:val="00B2283D"/>
    <w:rsid w:val="00B414F7"/>
    <w:rsid w:val="00B56222"/>
    <w:rsid w:val="00B638C5"/>
    <w:rsid w:val="00BD6335"/>
    <w:rsid w:val="00BE64A4"/>
    <w:rsid w:val="00BF309F"/>
    <w:rsid w:val="00C16E46"/>
    <w:rsid w:val="00C3459E"/>
    <w:rsid w:val="00C41B63"/>
    <w:rsid w:val="00C47094"/>
    <w:rsid w:val="00C60C99"/>
    <w:rsid w:val="00C625F2"/>
    <w:rsid w:val="00C7584C"/>
    <w:rsid w:val="00C854E4"/>
    <w:rsid w:val="00CA3B3C"/>
    <w:rsid w:val="00CB51B9"/>
    <w:rsid w:val="00CD23A1"/>
    <w:rsid w:val="00CE6F8E"/>
    <w:rsid w:val="00D42F81"/>
    <w:rsid w:val="00D43F03"/>
    <w:rsid w:val="00D61A9C"/>
    <w:rsid w:val="00D902FC"/>
    <w:rsid w:val="00DF5461"/>
    <w:rsid w:val="00E34FC6"/>
    <w:rsid w:val="00E4122C"/>
    <w:rsid w:val="00F01092"/>
    <w:rsid w:val="00F0497C"/>
    <w:rsid w:val="00F50400"/>
    <w:rsid w:val="00F649AB"/>
    <w:rsid w:val="00FC4150"/>
    <w:rsid w:val="16D318B5"/>
    <w:rsid w:val="18427F4E"/>
    <w:rsid w:val="1CB22803"/>
    <w:rsid w:val="2373313D"/>
    <w:rsid w:val="27CB1FEF"/>
    <w:rsid w:val="406F44F1"/>
    <w:rsid w:val="4A454BD4"/>
    <w:rsid w:val="4DA23857"/>
    <w:rsid w:val="550D5458"/>
    <w:rsid w:val="6AEB71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等线" w:eastAsia="等线" w:hAnsi="等线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584C"/>
    <w:pPr>
      <w:widowControl w:val="0"/>
      <w:spacing w:line="360" w:lineRule="auto"/>
      <w:jc w:val="both"/>
    </w:pPr>
    <w:rPr>
      <w:rFonts w:ascii="Times New Roman" w:eastAsia="宋体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rsid w:val="00C7584C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C7584C"/>
    <w:rPr>
      <w:rFonts w:ascii="Times New Roman" w:eastAsia="宋体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rsid w:val="00C7584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C7584C"/>
    <w:rPr>
      <w:rFonts w:ascii="Times New Roman" w:eastAsia="宋体" w:hAnsi="Times New Roman" w:cs="Times New Roman"/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rsid w:val="00415A48"/>
    <w:pPr>
      <w:spacing w:line="240" w:lineRule="auto"/>
    </w:pPr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15A48"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fontstyle01">
    <w:name w:val="fontstyle01"/>
    <w:basedOn w:val="DefaultParagraphFont"/>
    <w:uiPriority w:val="99"/>
    <w:rsid w:val="007C2663"/>
    <w:rPr>
      <w:rFonts w:ascii="宋体" w:eastAsia="宋体" w:hAnsi="宋体" w:cs="Times New Roman"/>
      <w:color w:val="000000"/>
      <w:sz w:val="22"/>
      <w:szCs w:val="22"/>
    </w:rPr>
  </w:style>
  <w:style w:type="character" w:customStyle="1" w:styleId="fontstyle21">
    <w:name w:val="fontstyle21"/>
    <w:basedOn w:val="DefaultParagraphFont"/>
    <w:uiPriority w:val="99"/>
    <w:rsid w:val="00CE6F8E"/>
    <w:rPr>
      <w:rFonts w:ascii="E-BZ-PK74818f-Identity-H" w:hAnsi="E-BZ-PK74818f-Identity-H" w:cs="Times New Roman"/>
      <w:color w:val="000000"/>
      <w:sz w:val="22"/>
      <w:szCs w:val="22"/>
    </w:rPr>
  </w:style>
  <w:style w:type="character" w:customStyle="1" w:styleId="fontstyle31">
    <w:name w:val="fontstyle31"/>
    <w:basedOn w:val="DefaultParagraphFont"/>
    <w:uiPriority w:val="99"/>
    <w:rsid w:val="00CE6F8E"/>
    <w:rPr>
      <w:rFonts w:ascii="FzBookMaker5DlFont50536870946" w:hAnsi="FzBookMaker5DlFont50536870946" w:cs="Times New Roman"/>
      <w:color w:val="000000"/>
      <w:sz w:val="22"/>
      <w:szCs w:val="22"/>
    </w:rPr>
  </w:style>
  <w:style w:type="character" w:customStyle="1" w:styleId="fontstyle41">
    <w:name w:val="fontstyle41"/>
    <w:basedOn w:val="DefaultParagraphFont"/>
    <w:uiPriority w:val="99"/>
    <w:rsid w:val="00CE6F8E"/>
    <w:rPr>
      <w:rFonts w:ascii="FzBookMaker3DlFont30536870941" w:hAnsi="FzBookMaker3DlFont30536870941" w:cs="Times New Roman"/>
      <w:color w:val="000000"/>
      <w:sz w:val="22"/>
      <w:szCs w:val="22"/>
    </w:rPr>
  </w:style>
  <w:style w:type="character" w:customStyle="1" w:styleId="fontstyle51">
    <w:name w:val="fontstyle51"/>
    <w:basedOn w:val="DefaultParagraphFont"/>
    <w:uiPriority w:val="99"/>
    <w:rsid w:val="00CE6F8E"/>
    <w:rPr>
      <w:rFonts w:ascii="FzBookMaker6DlFont60536870944" w:hAnsi="FzBookMaker6DlFont60536870944" w:cs="Times New Roman"/>
      <w:color w:val="000000"/>
      <w:sz w:val="22"/>
      <w:szCs w:val="22"/>
    </w:rPr>
  </w:style>
  <w:style w:type="character" w:customStyle="1" w:styleId="fontstyle61">
    <w:name w:val="fontstyle61"/>
    <w:basedOn w:val="DefaultParagraphFont"/>
    <w:uiPriority w:val="99"/>
    <w:rsid w:val="00CE6F8E"/>
    <w:rPr>
      <w:rFonts w:ascii="FzBookMaker4DlFont40536870942" w:hAnsi="FzBookMaker4DlFont40536870942" w:cs="Times New Roman"/>
      <w:color w:val="000000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4772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72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72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12</TotalTime>
  <Pages>1</Pages>
  <Words>10</Words>
  <Characters>59</Characters>
  <Application>Microsoft Office Outlook</Application>
  <DocSecurity>0</DocSecurity>
  <Lines>0</Lines>
  <Paragraphs>0</Paragraphs>
  <ScaleCrop>false</ScaleCrop>
  <Company>微软中国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325</cp:lastModifiedBy>
  <cp:revision>6</cp:revision>
  <dcterms:created xsi:type="dcterms:W3CDTF">2020-02-09T12:41:00Z</dcterms:created>
  <dcterms:modified xsi:type="dcterms:W3CDTF">2020-02-19T05:59:00Z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